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5F1A" w:rsidRPr="00DE71C6" w:rsidRDefault="00913E2A" w:rsidP="00DE71C6">
      <w:pPr>
        <w:spacing w:after="0" w:line="240" w:lineRule="auto"/>
        <w:rPr>
          <w:b/>
          <w:sz w:val="32"/>
          <w:szCs w:val="32"/>
        </w:rPr>
      </w:pPr>
      <w:r>
        <w:rPr>
          <w:b/>
          <w:noProof/>
          <w:sz w:val="28"/>
          <w:szCs w:val="28"/>
        </w:rPr>
        <w:pict>
          <v:rect id="_x0000_s1026" style="position:absolute;margin-left:326.2pt;margin-top:-7.2pt;width:202.15pt;height:141.15pt;z-index:251658240">
            <v:textbox style="mso-next-textbox:#_x0000_s1026">
              <w:txbxContent>
                <w:p w:rsidR="00DE71C6" w:rsidRPr="0067722A" w:rsidRDefault="004213BC" w:rsidP="00594A73">
                  <w:pPr>
                    <w:shd w:val="clear" w:color="auto" w:fill="B2B2B2"/>
                    <w:jc w:val="center"/>
                    <w:rPr>
                      <w:b/>
                      <w:i/>
                    </w:rPr>
                  </w:pPr>
                  <w:r>
                    <w:t xml:space="preserve"> </w:t>
                  </w:r>
                  <w:r w:rsidR="00DE71C6" w:rsidRPr="0067722A">
                    <w:rPr>
                      <w:b/>
                      <w:i/>
                    </w:rPr>
                    <w:t>For NYS Use Only</w:t>
                  </w:r>
                </w:p>
                <w:p w:rsidR="00DE71C6" w:rsidRDefault="00DE71C6" w:rsidP="00594A73">
                  <w:pPr>
                    <w:shd w:val="clear" w:color="auto" w:fill="B2B2B2"/>
                  </w:pPr>
                  <w:r w:rsidRPr="0067722A">
                    <w:rPr>
                      <w:b/>
                      <w:sz w:val="20"/>
                      <w:szCs w:val="20"/>
                    </w:rPr>
                    <w:t>Appt. No</w:t>
                  </w:r>
                  <w:r w:rsidRPr="0067722A">
                    <w:rPr>
                      <w:sz w:val="20"/>
                      <w:szCs w:val="20"/>
                    </w:rPr>
                    <w:t>.</w:t>
                  </w:r>
                  <w:r w:rsidR="004213BC">
                    <w:t>:</w:t>
                  </w:r>
                  <w:r>
                    <w:t>_________________________</w:t>
                  </w:r>
                </w:p>
                <w:p w:rsidR="00DE71C6" w:rsidRDefault="00DE71C6" w:rsidP="00594A73">
                  <w:pPr>
                    <w:shd w:val="clear" w:color="auto" w:fill="B2B2B2"/>
                  </w:pPr>
                  <w:r w:rsidRPr="0067722A">
                    <w:rPr>
                      <w:b/>
                      <w:sz w:val="20"/>
                      <w:szCs w:val="20"/>
                    </w:rPr>
                    <w:t>Day:</w:t>
                  </w:r>
                  <w:r>
                    <w:t xml:space="preserve">  </w:t>
                  </w:r>
                  <w:r>
                    <w:tab/>
                    <w:t xml:space="preserve">      </w:t>
                  </w:r>
                  <w:r w:rsidR="00594A73">
                    <w:t xml:space="preserve"> </w:t>
                  </w:r>
                  <w:r w:rsidR="00CE5EF9">
                    <w:t>W</w:t>
                  </w:r>
                  <w:r>
                    <w:t xml:space="preserve">            </w:t>
                  </w:r>
                  <w:r>
                    <w:rPr>
                      <w:noProof/>
                    </w:rPr>
                    <w:drawing>
                      <wp:inline distT="0" distB="0" distL="0" distR="0">
                        <wp:extent cx="98425" cy="11239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8425" cy="112395"/>
                                </a:xfrm>
                                <a:prstGeom prst="rect">
                                  <a:avLst/>
                                </a:prstGeom>
                                <a:noFill/>
                                <a:ln w="9525">
                                  <a:noFill/>
                                  <a:miter lim="800000"/>
                                  <a:headEnd/>
                                  <a:tailEnd/>
                                </a:ln>
                              </pic:spPr>
                            </pic:pic>
                          </a:graphicData>
                        </a:graphic>
                      </wp:inline>
                    </w:drawing>
                  </w:r>
                  <w:r>
                    <w:t xml:space="preserve"> </w:t>
                  </w:r>
                  <w:proofErr w:type="spellStart"/>
                  <w:r w:rsidR="00CE5EF9">
                    <w:t>Th</w:t>
                  </w:r>
                  <w:proofErr w:type="spellEnd"/>
                  <w:r>
                    <w:t xml:space="preserve">             </w:t>
                  </w:r>
                  <w:r>
                    <w:rPr>
                      <w:noProof/>
                    </w:rPr>
                    <w:drawing>
                      <wp:inline distT="0" distB="0" distL="0" distR="0">
                        <wp:extent cx="98425" cy="11239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98425" cy="112395"/>
                                </a:xfrm>
                                <a:prstGeom prst="rect">
                                  <a:avLst/>
                                </a:prstGeom>
                                <a:noFill/>
                                <a:ln w="9525">
                                  <a:noFill/>
                                  <a:miter lim="800000"/>
                                  <a:headEnd/>
                                  <a:tailEnd/>
                                </a:ln>
                              </pic:spPr>
                            </pic:pic>
                          </a:graphicData>
                        </a:graphic>
                      </wp:inline>
                    </w:drawing>
                  </w:r>
                  <w:r>
                    <w:t xml:space="preserve">  </w:t>
                  </w:r>
                  <w:r w:rsidR="00CE5EF9">
                    <w:t>F</w:t>
                  </w:r>
                </w:p>
                <w:p w:rsidR="00DE71C6" w:rsidRDefault="00DE71C6" w:rsidP="00594A73">
                  <w:pPr>
                    <w:shd w:val="clear" w:color="auto" w:fill="B2B2B2"/>
                  </w:pPr>
                  <w:r w:rsidRPr="0067722A">
                    <w:rPr>
                      <w:b/>
                      <w:sz w:val="20"/>
                      <w:szCs w:val="20"/>
                    </w:rPr>
                    <w:t>Time:</w:t>
                  </w:r>
                  <w:r>
                    <w:t xml:space="preserve"> ___________   </w:t>
                  </w:r>
                  <w:r w:rsidRPr="0067722A">
                    <w:rPr>
                      <w:b/>
                      <w:sz w:val="20"/>
                      <w:szCs w:val="20"/>
                    </w:rPr>
                    <w:t>Table #</w:t>
                  </w:r>
                  <w:r>
                    <w:t xml:space="preserve"> _____</w:t>
                  </w:r>
                  <w:r w:rsidR="0067722A">
                    <w:t>_</w:t>
                  </w:r>
                  <w:r>
                    <w:t>____</w:t>
                  </w:r>
                </w:p>
                <w:p w:rsidR="00DE71C6" w:rsidRDefault="00DE71C6" w:rsidP="00594A73">
                  <w:pPr>
                    <w:shd w:val="clear" w:color="auto" w:fill="B2B2B2"/>
                  </w:pPr>
                  <w:r w:rsidRPr="0067722A">
                    <w:rPr>
                      <w:b/>
                      <w:sz w:val="20"/>
                      <w:szCs w:val="20"/>
                    </w:rPr>
                    <w:t>Contact:</w:t>
                  </w:r>
                  <w:r>
                    <w:t xml:space="preserve"> __________________________</w:t>
                  </w:r>
                </w:p>
              </w:txbxContent>
            </v:textbox>
          </v:rect>
        </w:pict>
      </w:r>
      <w:r>
        <w:rPr>
          <w:b/>
          <w:noProof/>
          <w:sz w:val="32"/>
          <w:szCs w:val="32"/>
        </w:rPr>
        <w:pict>
          <v:shapetype id="_x0000_t32" coordsize="21600,21600" o:spt="32" o:oned="t" path="m,l21600,21600e" filled="f">
            <v:path arrowok="t" fillok="f" o:connecttype="none"/>
            <o:lock v:ext="edit" shapetype="t"/>
          </v:shapetype>
          <v:shape id="_x0000_s1031" type="#_x0000_t32" style="position:absolute;margin-left:326.2pt;margin-top:-7.2pt;width:.05pt;height:141.15pt;flip:y;z-index:251661312" o:connectortype="straight" strokeweight="2.25pt"/>
        </w:pict>
      </w:r>
      <w:r w:rsidR="00F16099">
        <w:rPr>
          <w:b/>
          <w:sz w:val="28"/>
          <w:szCs w:val="28"/>
        </w:rPr>
        <w:t xml:space="preserve"> </w:t>
      </w:r>
      <w:r w:rsidR="0078394C">
        <w:rPr>
          <w:b/>
          <w:sz w:val="32"/>
          <w:szCs w:val="32"/>
        </w:rPr>
        <w:t xml:space="preserve">NYS </w:t>
      </w:r>
      <w:r w:rsidR="00C67BE8">
        <w:rPr>
          <w:b/>
          <w:sz w:val="32"/>
          <w:szCs w:val="32"/>
        </w:rPr>
        <w:t xml:space="preserve">Department of </w:t>
      </w:r>
      <w:r w:rsidR="0078394C">
        <w:rPr>
          <w:b/>
          <w:sz w:val="32"/>
          <w:szCs w:val="32"/>
        </w:rPr>
        <w:t>Tax</w:t>
      </w:r>
      <w:r w:rsidR="00C67BE8">
        <w:rPr>
          <w:b/>
          <w:sz w:val="32"/>
          <w:szCs w:val="32"/>
        </w:rPr>
        <w:t>ation and Finance</w:t>
      </w:r>
      <w:r w:rsidR="0078394C">
        <w:rPr>
          <w:b/>
          <w:sz w:val="32"/>
          <w:szCs w:val="32"/>
        </w:rPr>
        <w:t xml:space="preserve"> </w:t>
      </w:r>
    </w:p>
    <w:p w:rsidR="00DE71C6" w:rsidRDefault="00DE71C6" w:rsidP="00DE71C6">
      <w:pPr>
        <w:spacing w:after="0" w:line="240" w:lineRule="auto"/>
        <w:rPr>
          <w:b/>
          <w:sz w:val="32"/>
          <w:szCs w:val="32"/>
        </w:rPr>
      </w:pPr>
      <w:r>
        <w:rPr>
          <w:b/>
          <w:sz w:val="32"/>
          <w:szCs w:val="32"/>
        </w:rPr>
        <w:t xml:space="preserve">     </w:t>
      </w:r>
      <w:r w:rsidR="00F16099">
        <w:rPr>
          <w:b/>
          <w:sz w:val="32"/>
          <w:szCs w:val="32"/>
        </w:rPr>
        <w:t xml:space="preserve">         </w:t>
      </w:r>
      <w:r>
        <w:rPr>
          <w:b/>
          <w:sz w:val="32"/>
          <w:szCs w:val="32"/>
        </w:rPr>
        <w:t xml:space="preserve"> </w:t>
      </w:r>
      <w:r w:rsidRPr="00DE71C6">
        <w:rPr>
          <w:b/>
          <w:sz w:val="32"/>
          <w:szCs w:val="32"/>
        </w:rPr>
        <w:t>Case Resolution Data</w:t>
      </w:r>
      <w:r w:rsidR="004213BC">
        <w:rPr>
          <w:b/>
          <w:sz w:val="32"/>
          <w:szCs w:val="32"/>
        </w:rPr>
        <w:tab/>
      </w:r>
    </w:p>
    <w:p w:rsidR="004213BC" w:rsidRDefault="00913E2A" w:rsidP="004213BC">
      <w:pPr>
        <w:spacing w:after="0" w:line="240" w:lineRule="auto"/>
        <w:ind w:left="-446"/>
        <w:rPr>
          <w:b/>
        </w:rPr>
      </w:pPr>
      <w:r>
        <w:rPr>
          <w:b/>
          <w:noProof/>
          <w:sz w:val="32"/>
          <w:szCs w:val="32"/>
        </w:rPr>
        <w:pict>
          <v:oval id="_x0000_s1029" style="position:absolute;left:0;text-align:left;margin-left:367.5pt;margin-top:11.55pt;width:6.65pt;height:7.75pt;z-index:251659264"/>
        </w:pict>
      </w:r>
      <w:r>
        <w:rPr>
          <w:b/>
          <w:noProof/>
          <w:sz w:val="32"/>
          <w:szCs w:val="32"/>
        </w:rPr>
        <w:pict>
          <v:shape id="_x0000_s1030" type="#_x0000_t32" style="position:absolute;left:0;text-align:left;margin-left:-23.3pt;margin-top:1.3pt;width:349.5pt;height:0;z-index:251660288" o:connectortype="straight" strokeweight="2.25pt"/>
        </w:pict>
      </w:r>
    </w:p>
    <w:p w:rsidR="004213BC" w:rsidRPr="004213BC" w:rsidRDefault="004213BC" w:rsidP="0067722A">
      <w:pPr>
        <w:spacing w:after="0" w:line="360" w:lineRule="auto"/>
        <w:ind w:left="-446"/>
        <w:rPr>
          <w:b/>
          <w:sz w:val="20"/>
          <w:szCs w:val="20"/>
        </w:rPr>
      </w:pPr>
      <w:r w:rsidRPr="004213BC">
        <w:rPr>
          <w:b/>
          <w:sz w:val="20"/>
          <w:szCs w:val="20"/>
        </w:rPr>
        <w:t>(Please complete all sections below)</w:t>
      </w:r>
    </w:p>
    <w:p w:rsidR="00F16099" w:rsidRDefault="004213BC" w:rsidP="0067722A">
      <w:pPr>
        <w:spacing w:after="0" w:line="240" w:lineRule="auto"/>
        <w:ind w:left="-446"/>
        <w:rPr>
          <w:sz w:val="20"/>
          <w:szCs w:val="20"/>
        </w:rPr>
      </w:pPr>
      <w:r w:rsidRPr="004213BC">
        <w:rPr>
          <w:b/>
        </w:rPr>
        <w:t xml:space="preserve">Note: </w:t>
      </w:r>
      <w:r w:rsidRPr="004213BC">
        <w:rPr>
          <w:sz w:val="20"/>
          <w:szCs w:val="20"/>
        </w:rPr>
        <w:t>When scheduling your appointment, you must bring a valid</w:t>
      </w:r>
      <w:r w:rsidR="00F16099">
        <w:rPr>
          <w:sz w:val="20"/>
          <w:szCs w:val="20"/>
        </w:rPr>
        <w:t xml:space="preserve"> </w:t>
      </w:r>
      <w:r w:rsidRPr="004213BC">
        <w:rPr>
          <w:sz w:val="20"/>
          <w:szCs w:val="20"/>
        </w:rPr>
        <w:t xml:space="preserve">Power of </w:t>
      </w:r>
    </w:p>
    <w:p w:rsidR="00F16099" w:rsidRDefault="004213BC" w:rsidP="0067722A">
      <w:pPr>
        <w:spacing w:after="0" w:line="240" w:lineRule="auto"/>
        <w:ind w:left="-446"/>
        <w:rPr>
          <w:sz w:val="20"/>
          <w:szCs w:val="20"/>
        </w:rPr>
      </w:pPr>
      <w:r w:rsidRPr="004213BC">
        <w:rPr>
          <w:sz w:val="20"/>
          <w:szCs w:val="20"/>
        </w:rPr>
        <w:t>Attorney (POA) for the client listed for all tax periods and</w:t>
      </w:r>
      <w:r w:rsidR="00F16099">
        <w:rPr>
          <w:sz w:val="20"/>
          <w:szCs w:val="20"/>
        </w:rPr>
        <w:t xml:space="preserve"> </w:t>
      </w:r>
      <w:r w:rsidRPr="004213BC">
        <w:rPr>
          <w:sz w:val="20"/>
          <w:szCs w:val="20"/>
        </w:rPr>
        <w:t xml:space="preserve">forms for which you are </w:t>
      </w:r>
    </w:p>
    <w:p w:rsidR="00F16099" w:rsidRDefault="004213BC" w:rsidP="0067722A">
      <w:pPr>
        <w:spacing w:after="0" w:line="360" w:lineRule="auto"/>
        <w:ind w:left="-446"/>
        <w:rPr>
          <w:sz w:val="20"/>
          <w:szCs w:val="20"/>
        </w:rPr>
      </w:pPr>
      <w:proofErr w:type="gramStart"/>
      <w:r w:rsidRPr="004213BC">
        <w:rPr>
          <w:sz w:val="20"/>
          <w:szCs w:val="20"/>
        </w:rPr>
        <w:t>requesting</w:t>
      </w:r>
      <w:proofErr w:type="gramEnd"/>
      <w:r w:rsidRPr="004213BC">
        <w:rPr>
          <w:sz w:val="20"/>
          <w:szCs w:val="20"/>
        </w:rPr>
        <w:t xml:space="preserve"> assistance. </w:t>
      </w:r>
    </w:p>
    <w:p w:rsidR="001C1318" w:rsidRDefault="00913E2A" w:rsidP="0067722A">
      <w:pPr>
        <w:spacing w:after="0" w:line="360" w:lineRule="auto"/>
        <w:ind w:left="-446"/>
      </w:pPr>
      <w:r>
        <w:rPr>
          <w:rFonts w:ascii="Gautami" w:hAnsi="Gautami" w:cs="Gautami"/>
          <w:b/>
          <w:noProof/>
          <w:sz w:val="18"/>
          <w:szCs w:val="18"/>
        </w:rPr>
        <w:pict>
          <v:shape id="_x0000_s1033" type="#_x0000_t32" style="position:absolute;left:0;text-align:left;margin-left:-23.3pt;margin-top:19.2pt;width:551.65pt;height:.05pt;z-index:251662336" o:connectortype="straight" strokeweight="1pt"/>
        </w:pict>
      </w:r>
      <w:r w:rsidR="004213BC" w:rsidRPr="004213BC">
        <w:rPr>
          <w:sz w:val="20"/>
          <w:szCs w:val="20"/>
        </w:rPr>
        <w:t>Only the practitioner listed will be allowed entry into the Case Resolution Program</w:t>
      </w:r>
      <w:r w:rsidR="004213BC" w:rsidRPr="004213BC">
        <w:t>.</w:t>
      </w:r>
    </w:p>
    <w:p w:rsidR="00DD3964" w:rsidRPr="0069038F" w:rsidRDefault="00913E2A" w:rsidP="0069038F">
      <w:pPr>
        <w:spacing w:after="0" w:line="240" w:lineRule="auto"/>
        <w:ind w:left="-450" w:hanging="90"/>
        <w:rPr>
          <w:sz w:val="20"/>
          <w:szCs w:val="20"/>
        </w:rPr>
      </w:pPr>
      <w:r>
        <w:rPr>
          <w:rFonts w:ascii="Gautami" w:hAnsi="Gautami" w:cs="Gautami"/>
          <w:b/>
          <w:noProof/>
          <w:sz w:val="18"/>
          <w:szCs w:val="18"/>
        </w:rPr>
        <w:pict>
          <v:shape id="_x0000_s1034" type="#_x0000_t32" style="position:absolute;left:0;text-align:left;margin-left:-22.95pt;margin-top:12.3pt;width:551.3pt;height:.05pt;z-index:251663360" o:connectortype="straight" strokeweight="1pt"/>
        </w:pict>
      </w:r>
      <w:r w:rsidR="001C1318">
        <w:t xml:space="preserve">  </w:t>
      </w:r>
      <w:r w:rsidR="004213BC" w:rsidRPr="0069038F">
        <w:rPr>
          <w:rFonts w:ascii="Gautami" w:hAnsi="Gautami" w:cs="Gautami"/>
          <w:b/>
          <w:sz w:val="20"/>
          <w:szCs w:val="20"/>
        </w:rPr>
        <w:t>Section 1</w:t>
      </w:r>
      <w:r w:rsidR="00DD3964" w:rsidRPr="0069038F">
        <w:rPr>
          <w:rFonts w:ascii="Gautami" w:hAnsi="Gautami" w:cs="Gautami"/>
          <w:b/>
          <w:sz w:val="20"/>
          <w:szCs w:val="20"/>
        </w:rPr>
        <w:tab/>
      </w:r>
    </w:p>
    <w:p w:rsidR="00DD3964" w:rsidRPr="00DD3964" w:rsidRDefault="00DD3964" w:rsidP="00092412">
      <w:pPr>
        <w:tabs>
          <w:tab w:val="left" w:pos="1983"/>
        </w:tabs>
        <w:spacing w:line="240" w:lineRule="auto"/>
        <w:ind w:right="-907" w:hanging="446"/>
        <w:rPr>
          <w:rFonts w:ascii="Arial" w:hAnsi="Arial" w:cs="Arial"/>
          <w:sz w:val="18"/>
          <w:szCs w:val="18"/>
        </w:rPr>
      </w:pPr>
      <w:r w:rsidRPr="00DD3964">
        <w:rPr>
          <w:rFonts w:ascii="Arial" w:hAnsi="Arial" w:cs="Arial"/>
          <w:sz w:val="18"/>
          <w:szCs w:val="18"/>
        </w:rPr>
        <w:t>Taxpayer / Business name ________________________________________________________________________________</w:t>
      </w:r>
      <w:r w:rsidR="00EC34D6">
        <w:rPr>
          <w:rFonts w:ascii="Arial" w:hAnsi="Arial" w:cs="Arial"/>
          <w:sz w:val="18"/>
          <w:szCs w:val="18"/>
        </w:rPr>
        <w:t>_</w:t>
      </w:r>
      <w:r w:rsidRPr="00DD3964">
        <w:rPr>
          <w:rFonts w:ascii="Arial" w:hAnsi="Arial" w:cs="Arial"/>
          <w:sz w:val="18"/>
          <w:szCs w:val="18"/>
        </w:rPr>
        <w:t>_______</w:t>
      </w:r>
    </w:p>
    <w:p w:rsidR="00DD3964" w:rsidRPr="00DD3964" w:rsidRDefault="00DD3964" w:rsidP="00092412">
      <w:pPr>
        <w:tabs>
          <w:tab w:val="left" w:pos="1983"/>
        </w:tabs>
        <w:spacing w:line="240" w:lineRule="auto"/>
        <w:ind w:right="-907" w:hanging="446"/>
        <w:rPr>
          <w:rFonts w:ascii="Arial" w:hAnsi="Arial" w:cs="Arial"/>
          <w:sz w:val="18"/>
          <w:szCs w:val="18"/>
        </w:rPr>
      </w:pPr>
    </w:p>
    <w:p w:rsidR="00DD3964" w:rsidRDefault="00913E2A" w:rsidP="00EC34D6">
      <w:pPr>
        <w:pBdr>
          <w:bottom w:val="single" w:sz="12" w:space="31" w:color="auto"/>
        </w:pBdr>
        <w:tabs>
          <w:tab w:val="left" w:pos="1983"/>
        </w:tabs>
        <w:ind w:right="-900" w:hanging="450"/>
        <w:rPr>
          <w:rFonts w:ascii="Arial" w:hAnsi="Arial" w:cs="Arial"/>
          <w:sz w:val="18"/>
          <w:szCs w:val="18"/>
        </w:rPr>
      </w:pPr>
      <w:r>
        <w:rPr>
          <w:rFonts w:ascii="Arial" w:hAnsi="Arial" w:cs="Arial"/>
          <w:noProof/>
          <w:sz w:val="18"/>
          <w:szCs w:val="18"/>
        </w:rPr>
        <w:pict>
          <v:shape id="_x0000_s1038" type="#_x0000_t32" style="position:absolute;margin-left:47.35pt;margin-top:8.7pt;width:476.85pt;height:0;z-index:251667456" o:connectortype="straight"/>
        </w:pict>
      </w:r>
      <w:r w:rsidR="00DD3964" w:rsidRPr="00DD3964">
        <w:rPr>
          <w:rFonts w:ascii="Arial" w:hAnsi="Arial" w:cs="Arial"/>
          <w:sz w:val="18"/>
          <w:szCs w:val="18"/>
        </w:rPr>
        <w:t>Street address</w:t>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t xml:space="preserve">          </w:t>
      </w:r>
    </w:p>
    <w:p w:rsidR="00DD3964" w:rsidRDefault="00913E2A" w:rsidP="00EC34D6">
      <w:pPr>
        <w:pBdr>
          <w:bottom w:val="single" w:sz="12" w:space="31" w:color="auto"/>
        </w:pBdr>
        <w:tabs>
          <w:tab w:val="left" w:pos="1983"/>
        </w:tabs>
        <w:ind w:right="-900" w:hanging="450"/>
        <w:rPr>
          <w:rFonts w:ascii="Arial" w:hAnsi="Arial" w:cs="Arial"/>
          <w:sz w:val="18"/>
          <w:szCs w:val="18"/>
        </w:rPr>
      </w:pPr>
      <w:r>
        <w:rPr>
          <w:rFonts w:ascii="Arial" w:hAnsi="Arial" w:cs="Arial"/>
          <w:noProof/>
          <w:sz w:val="18"/>
          <w:szCs w:val="18"/>
        </w:rPr>
        <w:pict>
          <v:shape id="_x0000_s1039" type="#_x0000_t32" style="position:absolute;margin-left:-18pt;margin-top:9.55pt;width:542.2pt;height:0;z-index:251668480" o:connectortype="straight"/>
        </w:pict>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t xml:space="preserve">          </w:t>
      </w:r>
    </w:p>
    <w:p w:rsidR="004213BC" w:rsidRDefault="00DD3964" w:rsidP="00EC34D6">
      <w:pPr>
        <w:pBdr>
          <w:bottom w:val="single" w:sz="12" w:space="31" w:color="auto"/>
        </w:pBdr>
        <w:tabs>
          <w:tab w:val="left" w:pos="1983"/>
        </w:tabs>
        <w:ind w:right="-900" w:hanging="450"/>
        <w:rPr>
          <w:rFonts w:ascii="Arial" w:hAnsi="Arial" w:cs="Arial"/>
          <w:sz w:val="18"/>
          <w:szCs w:val="18"/>
        </w:rPr>
      </w:pPr>
      <w:r>
        <w:rPr>
          <w:rFonts w:ascii="Arial" w:hAnsi="Arial" w:cs="Arial"/>
          <w:sz w:val="18"/>
          <w:szCs w:val="18"/>
        </w:rPr>
        <w:t>C</w:t>
      </w:r>
      <w:r w:rsidRPr="00DD3964">
        <w:rPr>
          <w:rFonts w:ascii="Arial" w:hAnsi="Arial" w:cs="Arial"/>
          <w:sz w:val="18"/>
          <w:szCs w:val="18"/>
        </w:rPr>
        <w:t>ity_______________________________________________</w:t>
      </w:r>
      <w:proofErr w:type="gramStart"/>
      <w:r w:rsidRPr="00DD3964">
        <w:rPr>
          <w:rFonts w:ascii="Arial" w:hAnsi="Arial" w:cs="Arial"/>
          <w:sz w:val="18"/>
          <w:szCs w:val="18"/>
        </w:rPr>
        <w:t>_  State</w:t>
      </w:r>
      <w:proofErr w:type="gramEnd"/>
      <w:r w:rsidRPr="00DD3964">
        <w:rPr>
          <w:rFonts w:ascii="Arial" w:hAnsi="Arial" w:cs="Arial"/>
          <w:sz w:val="18"/>
          <w:szCs w:val="18"/>
        </w:rPr>
        <w:t xml:space="preserve"> ___________________________ </w:t>
      </w:r>
      <w:r w:rsidR="0067722A">
        <w:rPr>
          <w:rFonts w:ascii="Arial" w:hAnsi="Arial" w:cs="Arial"/>
          <w:sz w:val="18"/>
          <w:szCs w:val="18"/>
        </w:rPr>
        <w:t xml:space="preserve"> </w:t>
      </w:r>
      <w:r w:rsidRPr="00DD3964">
        <w:rPr>
          <w:rFonts w:ascii="Arial" w:hAnsi="Arial" w:cs="Arial"/>
          <w:sz w:val="18"/>
          <w:szCs w:val="18"/>
        </w:rPr>
        <w:t>Zip Code_________________</w:t>
      </w:r>
    </w:p>
    <w:p w:rsidR="00DD3964" w:rsidRDefault="00DD3964" w:rsidP="00EC34D6">
      <w:pPr>
        <w:pBdr>
          <w:bottom w:val="single" w:sz="12" w:space="31" w:color="auto"/>
        </w:pBdr>
        <w:tabs>
          <w:tab w:val="left" w:pos="1983"/>
        </w:tabs>
        <w:ind w:right="-900" w:hanging="450"/>
        <w:rPr>
          <w:rFonts w:ascii="Arial" w:hAnsi="Arial" w:cs="Arial"/>
          <w:sz w:val="18"/>
          <w:szCs w:val="18"/>
        </w:rPr>
      </w:pPr>
      <w:r>
        <w:rPr>
          <w:rFonts w:ascii="Arial" w:hAnsi="Arial" w:cs="Arial"/>
          <w:sz w:val="18"/>
          <w:szCs w:val="18"/>
        </w:rPr>
        <w:t>Tax period (s) ________________</w:t>
      </w:r>
      <w:r w:rsidR="001D4586">
        <w:rPr>
          <w:rFonts w:ascii="Arial" w:hAnsi="Arial" w:cs="Arial"/>
          <w:sz w:val="18"/>
          <w:szCs w:val="18"/>
        </w:rPr>
        <w:t>__</w:t>
      </w:r>
      <w:r>
        <w:rPr>
          <w:rFonts w:ascii="Arial" w:hAnsi="Arial" w:cs="Arial"/>
          <w:sz w:val="18"/>
          <w:szCs w:val="18"/>
        </w:rPr>
        <w:t>_____</w:t>
      </w:r>
      <w:r w:rsidR="001D4586">
        <w:rPr>
          <w:rFonts w:ascii="Arial" w:hAnsi="Arial" w:cs="Arial"/>
          <w:sz w:val="18"/>
          <w:szCs w:val="18"/>
        </w:rPr>
        <w:t xml:space="preserve">   </w:t>
      </w:r>
      <w:r>
        <w:rPr>
          <w:rFonts w:ascii="Arial" w:hAnsi="Arial" w:cs="Arial"/>
          <w:sz w:val="18"/>
          <w:szCs w:val="18"/>
        </w:rPr>
        <w:t>___</w:t>
      </w:r>
      <w:r w:rsidR="001D4586">
        <w:rPr>
          <w:rFonts w:ascii="Arial" w:hAnsi="Arial" w:cs="Arial"/>
          <w:sz w:val="18"/>
          <w:szCs w:val="18"/>
        </w:rPr>
        <w:t>___</w:t>
      </w:r>
      <w:r>
        <w:rPr>
          <w:rFonts w:ascii="Arial" w:hAnsi="Arial" w:cs="Arial"/>
          <w:sz w:val="18"/>
          <w:szCs w:val="18"/>
        </w:rPr>
        <w:t>________________</w:t>
      </w:r>
      <w:r w:rsidR="001D4586">
        <w:rPr>
          <w:rFonts w:ascii="Arial" w:hAnsi="Arial" w:cs="Arial"/>
          <w:sz w:val="18"/>
          <w:szCs w:val="18"/>
        </w:rPr>
        <w:t xml:space="preserve">   </w:t>
      </w:r>
      <w:r>
        <w:rPr>
          <w:rFonts w:ascii="Arial" w:hAnsi="Arial" w:cs="Arial"/>
          <w:sz w:val="18"/>
          <w:szCs w:val="18"/>
        </w:rPr>
        <w:t>_________________________</w:t>
      </w:r>
      <w:r w:rsidR="001D4586">
        <w:rPr>
          <w:rFonts w:ascii="Arial" w:hAnsi="Arial" w:cs="Arial"/>
          <w:sz w:val="18"/>
          <w:szCs w:val="18"/>
        </w:rPr>
        <w:t xml:space="preserve">   </w:t>
      </w:r>
      <w:r>
        <w:rPr>
          <w:rFonts w:ascii="Arial" w:hAnsi="Arial" w:cs="Arial"/>
          <w:sz w:val="18"/>
          <w:szCs w:val="18"/>
        </w:rPr>
        <w:t>_______________________</w:t>
      </w:r>
    </w:p>
    <w:p w:rsidR="00411A6E" w:rsidRDefault="00913E2A" w:rsidP="00411A6E">
      <w:pPr>
        <w:pBdr>
          <w:bottom w:val="single" w:sz="12" w:space="31" w:color="auto"/>
        </w:pBdr>
        <w:tabs>
          <w:tab w:val="left" w:pos="1983"/>
        </w:tabs>
        <w:ind w:right="-900" w:hanging="450"/>
        <w:rPr>
          <w:rFonts w:ascii="Arial" w:hAnsi="Arial" w:cs="Arial"/>
          <w:sz w:val="18"/>
          <w:szCs w:val="18"/>
        </w:rPr>
      </w:pPr>
      <w:r>
        <w:rPr>
          <w:noProof/>
        </w:rPr>
        <w:pict>
          <v:shape id="_x0000_s1036" type="#_x0000_t32" style="position:absolute;margin-left:-23.3pt;margin-top:21.15pt;width:551.65pt;height:0;z-index:251665408" o:connectortype="straight" strokeweight="1pt"/>
        </w:pict>
      </w:r>
      <w:r w:rsidR="00EC34D6">
        <w:rPr>
          <w:rFonts w:ascii="Arial" w:hAnsi="Arial" w:cs="Arial"/>
          <w:sz w:val="18"/>
          <w:szCs w:val="18"/>
        </w:rPr>
        <w:t>Tax</w:t>
      </w:r>
      <w:r w:rsidR="00EC34D6" w:rsidRPr="00EC34D6">
        <w:rPr>
          <w:rFonts w:ascii="Arial" w:hAnsi="Arial" w:cs="Arial"/>
          <w:b/>
          <w:sz w:val="18"/>
          <w:szCs w:val="18"/>
        </w:rPr>
        <w:t xml:space="preserve"> </w:t>
      </w:r>
      <w:r w:rsidR="00EC34D6">
        <w:rPr>
          <w:rFonts w:ascii="Arial" w:hAnsi="Arial" w:cs="Arial"/>
          <w:sz w:val="18"/>
          <w:szCs w:val="18"/>
        </w:rPr>
        <w:t xml:space="preserve">form (s) ________________________   _______________________   _______________________   </w:t>
      </w:r>
      <w:r w:rsidR="0067722A">
        <w:rPr>
          <w:rFonts w:ascii="Arial" w:hAnsi="Arial" w:cs="Arial"/>
          <w:sz w:val="18"/>
          <w:szCs w:val="18"/>
        </w:rPr>
        <w:t xml:space="preserve"> </w:t>
      </w:r>
      <w:r w:rsidR="00EC34D6">
        <w:rPr>
          <w:rFonts w:ascii="Arial" w:hAnsi="Arial" w:cs="Arial"/>
          <w:sz w:val="18"/>
          <w:szCs w:val="18"/>
        </w:rPr>
        <w:t>________________________</w:t>
      </w:r>
    </w:p>
    <w:p w:rsidR="001C1318" w:rsidRPr="0069038F" w:rsidRDefault="00913E2A" w:rsidP="001C1318">
      <w:pPr>
        <w:pBdr>
          <w:bottom w:val="single" w:sz="12" w:space="31" w:color="auto"/>
        </w:pBdr>
        <w:tabs>
          <w:tab w:val="left" w:pos="1983"/>
        </w:tabs>
        <w:spacing w:after="0"/>
        <w:ind w:right="-900" w:hanging="450"/>
        <w:rPr>
          <w:rFonts w:ascii="Gautami" w:hAnsi="Gautami" w:cs="Gautami"/>
          <w:b/>
          <w:sz w:val="20"/>
          <w:szCs w:val="20"/>
        </w:rPr>
      </w:pPr>
      <w:r>
        <w:rPr>
          <w:rFonts w:ascii="Gautami" w:hAnsi="Gautami" w:cs="Gautami"/>
          <w:b/>
          <w:noProof/>
          <w:sz w:val="20"/>
          <w:szCs w:val="20"/>
        </w:rPr>
        <w:pict>
          <v:shape id="_x0000_s1042" type="#_x0000_t32" style="position:absolute;margin-left:-23.3pt;margin-top:11.95pt;width:551.65pt;height:0;z-index:251669504" o:connectortype="straight" strokeweight="1pt"/>
        </w:pict>
      </w:r>
      <w:r w:rsidR="001C1318" w:rsidRPr="0069038F">
        <w:rPr>
          <w:rFonts w:ascii="Gautami" w:hAnsi="Gautami" w:cs="Gautami"/>
          <w:b/>
          <w:sz w:val="20"/>
          <w:szCs w:val="20"/>
        </w:rPr>
        <w:t>Section 2</w:t>
      </w:r>
    </w:p>
    <w:p w:rsidR="001C1318" w:rsidRDefault="001C1318" w:rsidP="001C1318">
      <w:pPr>
        <w:pBdr>
          <w:bottom w:val="single" w:sz="12" w:space="31" w:color="auto"/>
        </w:pBdr>
        <w:tabs>
          <w:tab w:val="left" w:pos="1983"/>
        </w:tabs>
        <w:spacing w:after="0"/>
        <w:ind w:right="-900" w:hanging="450"/>
        <w:rPr>
          <w:rFonts w:ascii="Arial" w:hAnsi="Arial" w:cs="Arial"/>
          <w:sz w:val="18"/>
          <w:szCs w:val="18"/>
        </w:rPr>
      </w:pPr>
      <w:r>
        <w:rPr>
          <w:rFonts w:ascii="Arial" w:hAnsi="Arial" w:cs="Arial"/>
          <w:sz w:val="18"/>
          <w:szCs w:val="18"/>
        </w:rPr>
        <w:t>Authorized representative name ____________________________________________________________________________________</w:t>
      </w:r>
    </w:p>
    <w:p w:rsidR="00791322" w:rsidRDefault="00791322" w:rsidP="001C1318">
      <w:pPr>
        <w:pBdr>
          <w:bottom w:val="single" w:sz="12" w:space="31" w:color="auto"/>
        </w:pBdr>
        <w:tabs>
          <w:tab w:val="left" w:pos="1983"/>
        </w:tabs>
        <w:spacing w:after="0"/>
        <w:ind w:right="-900" w:hanging="450"/>
        <w:rPr>
          <w:rFonts w:ascii="Arial" w:hAnsi="Arial" w:cs="Arial"/>
          <w:sz w:val="18"/>
          <w:szCs w:val="18"/>
        </w:rPr>
      </w:pPr>
    </w:p>
    <w:p w:rsidR="001C1318" w:rsidRDefault="001C1318" w:rsidP="00411A6E">
      <w:pPr>
        <w:pBdr>
          <w:bottom w:val="single" w:sz="12" w:space="31" w:color="auto"/>
        </w:pBdr>
        <w:tabs>
          <w:tab w:val="left" w:pos="1983"/>
        </w:tabs>
        <w:ind w:right="-900" w:hanging="450"/>
        <w:rPr>
          <w:rFonts w:ascii="Arial" w:hAnsi="Arial" w:cs="Arial"/>
          <w:sz w:val="18"/>
          <w:szCs w:val="18"/>
        </w:rPr>
      </w:pPr>
      <w:r>
        <w:rPr>
          <w:rFonts w:ascii="Arial" w:hAnsi="Arial" w:cs="Arial"/>
          <w:sz w:val="18"/>
          <w:szCs w:val="18"/>
        </w:rPr>
        <w:t>Street address or P.O. Box ________________________________________________________________________________________</w:t>
      </w:r>
    </w:p>
    <w:p w:rsidR="00791322" w:rsidRDefault="00791322" w:rsidP="00411A6E">
      <w:pPr>
        <w:pBdr>
          <w:bottom w:val="single" w:sz="12" w:space="31" w:color="auto"/>
        </w:pBdr>
        <w:tabs>
          <w:tab w:val="left" w:pos="1983"/>
        </w:tabs>
        <w:ind w:right="-900" w:hanging="450"/>
        <w:rPr>
          <w:rFonts w:ascii="Arial" w:hAnsi="Arial" w:cs="Arial"/>
          <w:sz w:val="18"/>
          <w:szCs w:val="18"/>
        </w:rPr>
      </w:pPr>
      <w:r>
        <w:rPr>
          <w:rFonts w:ascii="Arial" w:hAnsi="Arial" w:cs="Arial"/>
          <w:sz w:val="18"/>
          <w:szCs w:val="18"/>
        </w:rPr>
        <w:t>______________________________________________________________________________________________________________</w:t>
      </w:r>
    </w:p>
    <w:p w:rsidR="00791322" w:rsidRDefault="00791322" w:rsidP="00411A6E">
      <w:pPr>
        <w:pBdr>
          <w:bottom w:val="single" w:sz="12" w:space="31" w:color="auto"/>
        </w:pBdr>
        <w:tabs>
          <w:tab w:val="left" w:pos="1983"/>
        </w:tabs>
        <w:ind w:right="-900" w:hanging="450"/>
        <w:rPr>
          <w:rFonts w:ascii="Arial" w:hAnsi="Arial" w:cs="Arial"/>
          <w:sz w:val="18"/>
          <w:szCs w:val="18"/>
        </w:rPr>
      </w:pPr>
      <w:r>
        <w:rPr>
          <w:rFonts w:ascii="Arial" w:hAnsi="Arial" w:cs="Arial"/>
          <w:sz w:val="18"/>
          <w:szCs w:val="18"/>
        </w:rPr>
        <w:t>City _______________________________________________</w:t>
      </w:r>
      <w:proofErr w:type="gramStart"/>
      <w:r>
        <w:rPr>
          <w:rFonts w:ascii="Arial" w:hAnsi="Arial" w:cs="Arial"/>
          <w:sz w:val="18"/>
          <w:szCs w:val="18"/>
        </w:rPr>
        <w:t>_  State</w:t>
      </w:r>
      <w:proofErr w:type="gramEnd"/>
      <w:r>
        <w:rPr>
          <w:rFonts w:ascii="Arial" w:hAnsi="Arial" w:cs="Arial"/>
          <w:sz w:val="18"/>
          <w:szCs w:val="18"/>
        </w:rPr>
        <w:t>_____________________________  Zip Code________________</w:t>
      </w:r>
    </w:p>
    <w:p w:rsidR="00791322" w:rsidRDefault="00791322" w:rsidP="00411A6E">
      <w:pPr>
        <w:pBdr>
          <w:bottom w:val="single" w:sz="12" w:space="31" w:color="auto"/>
        </w:pBdr>
        <w:tabs>
          <w:tab w:val="left" w:pos="1983"/>
        </w:tabs>
        <w:ind w:right="-900" w:hanging="450"/>
        <w:rPr>
          <w:rFonts w:ascii="Arial" w:hAnsi="Arial" w:cs="Arial"/>
          <w:sz w:val="18"/>
          <w:szCs w:val="18"/>
        </w:rPr>
      </w:pPr>
      <w:r>
        <w:rPr>
          <w:rFonts w:ascii="Arial" w:hAnsi="Arial" w:cs="Arial"/>
          <w:sz w:val="18"/>
          <w:szCs w:val="18"/>
        </w:rPr>
        <w:t>Telephone number____________________________________   Cellular number * ___________________________________________</w:t>
      </w:r>
    </w:p>
    <w:p w:rsidR="00791322" w:rsidRDefault="00791322" w:rsidP="00791322">
      <w:pPr>
        <w:pBdr>
          <w:bottom w:val="single" w:sz="12" w:space="31" w:color="auto"/>
        </w:pBdr>
        <w:tabs>
          <w:tab w:val="left" w:pos="1983"/>
        </w:tabs>
        <w:ind w:left="-450" w:right="-900"/>
        <w:rPr>
          <w:rFonts w:ascii="Arial" w:hAnsi="Arial" w:cs="Arial"/>
          <w:sz w:val="18"/>
          <w:szCs w:val="18"/>
        </w:rPr>
      </w:pPr>
      <w:r w:rsidRPr="00791322">
        <w:rPr>
          <w:rFonts w:ascii="Arial" w:hAnsi="Arial" w:cs="Arial"/>
          <w:sz w:val="18"/>
          <w:szCs w:val="18"/>
        </w:rPr>
        <w:t>*</w:t>
      </w:r>
      <w:r>
        <w:rPr>
          <w:rFonts w:ascii="Arial" w:hAnsi="Arial" w:cs="Arial"/>
          <w:sz w:val="18"/>
          <w:szCs w:val="18"/>
        </w:rPr>
        <w:t xml:space="preserve"> </w:t>
      </w:r>
      <w:r w:rsidRPr="0069038F">
        <w:rPr>
          <w:rFonts w:ascii="Arial" w:hAnsi="Arial" w:cs="Arial"/>
          <w:i/>
          <w:sz w:val="18"/>
          <w:szCs w:val="18"/>
        </w:rPr>
        <w:t>(Providing a cellular number will be helpful should we need to contact you after your appointment)</w:t>
      </w:r>
      <w:r w:rsidRPr="00791322">
        <w:rPr>
          <w:rFonts w:ascii="Arial" w:hAnsi="Arial" w:cs="Arial"/>
          <w:sz w:val="18"/>
          <w:szCs w:val="18"/>
        </w:rPr>
        <w:t xml:space="preserve">    </w:t>
      </w:r>
    </w:p>
    <w:p w:rsidR="00791322" w:rsidRDefault="00913E2A" w:rsidP="00791322">
      <w:pPr>
        <w:pBdr>
          <w:bottom w:val="single" w:sz="12" w:space="31" w:color="auto"/>
        </w:pBdr>
        <w:tabs>
          <w:tab w:val="left" w:pos="1983"/>
        </w:tabs>
        <w:ind w:left="-450" w:right="-900"/>
        <w:rPr>
          <w:rFonts w:ascii="Arial" w:hAnsi="Arial" w:cs="Arial"/>
          <w:sz w:val="18"/>
          <w:szCs w:val="18"/>
        </w:rPr>
      </w:pPr>
      <w:r>
        <w:rPr>
          <w:rFonts w:ascii="Arial" w:hAnsi="Arial" w:cs="Arial"/>
          <w:noProof/>
          <w:sz w:val="18"/>
          <w:szCs w:val="18"/>
        </w:rPr>
        <w:pict>
          <v:rect id="_x0000_s1044" style="position:absolute;left:0;text-align:left;margin-left:333.6pt;margin-top:.5pt;width:8.3pt;height:9.9pt;z-index:251671552"/>
        </w:pict>
      </w:r>
      <w:r>
        <w:rPr>
          <w:noProof/>
        </w:rPr>
        <w:pict>
          <v:rect id="_x0000_s1043" style="position:absolute;left:0;text-align:left;margin-left:-18pt;margin-top:.5pt;width:8.3pt;height:9.9pt;z-index:251670528"/>
        </w:pict>
      </w:r>
      <w:r w:rsidR="00791322">
        <w:rPr>
          <w:rFonts w:ascii="Arial" w:hAnsi="Arial" w:cs="Arial"/>
          <w:sz w:val="18"/>
          <w:szCs w:val="18"/>
        </w:rPr>
        <w:t xml:space="preserve">       </w:t>
      </w:r>
      <w:r w:rsidR="004F6076">
        <w:rPr>
          <w:rFonts w:ascii="Arial" w:hAnsi="Arial" w:cs="Arial"/>
          <w:sz w:val="18"/>
          <w:szCs w:val="18"/>
        </w:rPr>
        <w:t xml:space="preserve">Copy of POA Attached </w:t>
      </w:r>
      <w:r w:rsidR="00791322">
        <w:rPr>
          <w:rFonts w:ascii="Arial" w:hAnsi="Arial" w:cs="Arial"/>
          <w:sz w:val="18"/>
          <w:szCs w:val="18"/>
        </w:rPr>
        <w:t>______________________________________________           No POA on file; original attached</w:t>
      </w:r>
    </w:p>
    <w:p w:rsidR="00092412" w:rsidRPr="0069038F" w:rsidRDefault="00913E2A" w:rsidP="00092412">
      <w:pPr>
        <w:pBdr>
          <w:bottom w:val="single" w:sz="12" w:space="31" w:color="auto"/>
        </w:pBdr>
        <w:tabs>
          <w:tab w:val="left" w:pos="1983"/>
        </w:tabs>
        <w:spacing w:after="0" w:line="240" w:lineRule="auto"/>
        <w:ind w:left="-450" w:right="-900"/>
        <w:rPr>
          <w:rFonts w:ascii="Gautami" w:hAnsi="Gautami" w:cs="Gautami"/>
          <w:b/>
          <w:sz w:val="20"/>
          <w:szCs w:val="20"/>
        </w:rPr>
      </w:pPr>
      <w:r>
        <w:rPr>
          <w:rFonts w:ascii="Arial" w:hAnsi="Arial" w:cs="Arial"/>
          <w:noProof/>
          <w:sz w:val="20"/>
          <w:szCs w:val="20"/>
        </w:rPr>
        <w:pict>
          <v:shape id="_x0000_s1046" type="#_x0000_t32" style="position:absolute;left:0;text-align:left;margin-left:-22.95pt;margin-top:13.15pt;width:551.3pt;height:0;z-index:251673600" o:connectortype="straight" strokeweight="1pt"/>
        </w:pict>
      </w:r>
      <w:r>
        <w:rPr>
          <w:rFonts w:ascii="Arial" w:hAnsi="Arial" w:cs="Arial"/>
          <w:noProof/>
          <w:sz w:val="20"/>
          <w:szCs w:val="20"/>
        </w:rPr>
        <w:pict>
          <v:shape id="_x0000_s1045" type="#_x0000_t32" style="position:absolute;left:0;text-align:left;margin-left:-22.95pt;margin-top:1.3pt;width:551.3pt;height:0;z-index:251672576" o:connectortype="straight" strokeweight="1pt"/>
        </w:pict>
      </w:r>
      <w:r w:rsidR="00092412" w:rsidRPr="0069038F">
        <w:rPr>
          <w:rFonts w:ascii="Gautami" w:hAnsi="Gautami" w:cs="Gautami"/>
          <w:b/>
          <w:sz w:val="20"/>
          <w:szCs w:val="20"/>
        </w:rPr>
        <w:t xml:space="preserve">Section 3 </w:t>
      </w:r>
    </w:p>
    <w:p w:rsidR="00092412" w:rsidRPr="0069038F" w:rsidRDefault="00092412" w:rsidP="00092412">
      <w:pPr>
        <w:pBdr>
          <w:bottom w:val="single" w:sz="12" w:space="31" w:color="auto"/>
        </w:pBdr>
        <w:tabs>
          <w:tab w:val="left" w:pos="1983"/>
        </w:tabs>
        <w:spacing w:after="0" w:line="240" w:lineRule="auto"/>
        <w:ind w:left="-450" w:right="-900"/>
        <w:rPr>
          <w:rFonts w:ascii="Arial" w:hAnsi="Arial" w:cs="Arial"/>
          <w:sz w:val="18"/>
          <w:szCs w:val="18"/>
        </w:rPr>
      </w:pPr>
      <w:r w:rsidRPr="0069038F">
        <w:rPr>
          <w:rFonts w:ascii="Arial" w:hAnsi="Arial" w:cs="Arial"/>
          <w:sz w:val="18"/>
          <w:szCs w:val="18"/>
        </w:rPr>
        <w:t>Description of problem/issue (</w:t>
      </w:r>
      <w:r w:rsidRPr="0069038F">
        <w:rPr>
          <w:rFonts w:ascii="Arial" w:hAnsi="Arial" w:cs="Arial"/>
          <w:i/>
          <w:sz w:val="18"/>
          <w:szCs w:val="18"/>
        </w:rPr>
        <w:t>attach</w:t>
      </w:r>
      <w:r w:rsidR="0069038F">
        <w:rPr>
          <w:rFonts w:ascii="Arial" w:hAnsi="Arial" w:cs="Arial"/>
          <w:i/>
          <w:sz w:val="18"/>
          <w:szCs w:val="18"/>
        </w:rPr>
        <w:t xml:space="preserve"> </w:t>
      </w:r>
      <w:r w:rsidRPr="0069038F">
        <w:rPr>
          <w:rFonts w:ascii="Arial" w:hAnsi="Arial" w:cs="Arial"/>
          <w:i/>
          <w:sz w:val="18"/>
          <w:szCs w:val="18"/>
        </w:rPr>
        <w:t>all pertinent information</w:t>
      </w:r>
      <w:r w:rsidRPr="0069038F">
        <w:rPr>
          <w:rFonts w:ascii="Arial" w:hAnsi="Arial" w:cs="Arial"/>
          <w:sz w:val="18"/>
          <w:szCs w:val="18"/>
        </w:rPr>
        <w:t>)</w:t>
      </w:r>
    </w:p>
    <w:p w:rsidR="00092412" w:rsidRDefault="00092412" w:rsidP="00092412">
      <w:pPr>
        <w:pBdr>
          <w:bottom w:val="single" w:sz="12" w:space="31"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092412">
      <w:pPr>
        <w:pBdr>
          <w:bottom w:val="single" w:sz="12" w:space="31"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092412">
      <w:pPr>
        <w:pBdr>
          <w:bottom w:val="single" w:sz="12" w:space="31"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092412">
      <w:pPr>
        <w:pBdr>
          <w:bottom w:val="single" w:sz="12" w:space="31"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092412">
      <w:pPr>
        <w:pBdr>
          <w:bottom w:val="single" w:sz="12" w:space="31"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092412">
      <w:pPr>
        <w:pBdr>
          <w:bottom w:val="single" w:sz="12" w:space="31"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092412">
      <w:pPr>
        <w:pBdr>
          <w:bottom w:val="single" w:sz="12" w:space="31"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913E2A" w:rsidP="00092412">
      <w:pPr>
        <w:pBdr>
          <w:bottom w:val="single" w:sz="12" w:space="31" w:color="auto"/>
        </w:pBdr>
        <w:tabs>
          <w:tab w:val="left" w:pos="1983"/>
        </w:tabs>
        <w:spacing w:after="0" w:line="240" w:lineRule="auto"/>
        <w:ind w:left="-450" w:right="-900"/>
        <w:rPr>
          <w:rFonts w:ascii="Arial" w:hAnsi="Arial" w:cs="Arial"/>
          <w:sz w:val="18"/>
          <w:szCs w:val="18"/>
        </w:rPr>
      </w:pPr>
      <w:r>
        <w:rPr>
          <w:rFonts w:ascii="Arial" w:hAnsi="Arial" w:cs="Arial"/>
          <w:noProof/>
          <w:sz w:val="18"/>
          <w:szCs w:val="18"/>
        </w:rPr>
        <w:pict>
          <v:rect id="_x0000_s1052" style="position:absolute;left:0;text-align:left;margin-left:302.7pt;margin-top:.25pt;width:8.3pt;height:10.3pt;z-index:251679744"/>
        </w:pict>
      </w:r>
      <w:r>
        <w:rPr>
          <w:rFonts w:ascii="Arial" w:hAnsi="Arial" w:cs="Arial"/>
          <w:noProof/>
          <w:sz w:val="18"/>
          <w:szCs w:val="18"/>
        </w:rPr>
        <w:pict>
          <v:rect id="_x0000_s1053" style="position:absolute;left:0;text-align:left;margin-left:249.9pt;margin-top:.25pt;width:8.3pt;height:10.3pt;z-index:251680768"/>
        </w:pict>
      </w:r>
      <w:r w:rsidR="00092412" w:rsidRPr="0069038F">
        <w:rPr>
          <w:rFonts w:ascii="Arial" w:hAnsi="Arial" w:cs="Arial"/>
          <w:sz w:val="18"/>
          <w:szCs w:val="18"/>
        </w:rPr>
        <w:t>Are you currentl</w:t>
      </w:r>
      <w:r w:rsidR="0078394C">
        <w:rPr>
          <w:rFonts w:ascii="Arial" w:hAnsi="Arial" w:cs="Arial"/>
          <w:sz w:val="18"/>
          <w:szCs w:val="18"/>
        </w:rPr>
        <w:t>y working on this case with an NYS</w:t>
      </w:r>
      <w:r w:rsidR="00092412" w:rsidRPr="0069038F">
        <w:rPr>
          <w:rFonts w:ascii="Arial" w:hAnsi="Arial" w:cs="Arial"/>
          <w:sz w:val="18"/>
          <w:szCs w:val="18"/>
        </w:rPr>
        <w:t xml:space="preserve"> representative   </w:t>
      </w:r>
      <w:r w:rsidR="007403A8" w:rsidRPr="0069038F">
        <w:rPr>
          <w:rFonts w:ascii="Arial" w:hAnsi="Arial" w:cs="Arial"/>
          <w:sz w:val="18"/>
          <w:szCs w:val="18"/>
        </w:rPr>
        <w:t xml:space="preserve">   </w:t>
      </w:r>
      <w:r w:rsidR="0069038F">
        <w:rPr>
          <w:rFonts w:ascii="Arial" w:hAnsi="Arial" w:cs="Arial"/>
          <w:sz w:val="18"/>
          <w:szCs w:val="18"/>
        </w:rPr>
        <w:t xml:space="preserve"> </w:t>
      </w:r>
      <w:r w:rsidR="0069038F">
        <w:rPr>
          <w:rFonts w:ascii="Arial" w:hAnsi="Arial" w:cs="Arial"/>
          <w:sz w:val="18"/>
          <w:szCs w:val="18"/>
        </w:rPr>
        <w:tab/>
        <w:t xml:space="preserve">   </w:t>
      </w:r>
      <w:r w:rsidR="00092412" w:rsidRPr="0069038F">
        <w:rPr>
          <w:rFonts w:ascii="Arial" w:hAnsi="Arial" w:cs="Arial"/>
          <w:sz w:val="18"/>
          <w:szCs w:val="18"/>
        </w:rPr>
        <w:t xml:space="preserve">Yes   </w:t>
      </w:r>
      <w:r w:rsidR="007403A8" w:rsidRPr="0069038F">
        <w:rPr>
          <w:rFonts w:ascii="Arial" w:hAnsi="Arial" w:cs="Arial"/>
          <w:sz w:val="18"/>
          <w:szCs w:val="18"/>
        </w:rPr>
        <w:t xml:space="preserve">         </w:t>
      </w:r>
      <w:r w:rsidR="0069038F">
        <w:rPr>
          <w:rFonts w:ascii="Arial" w:hAnsi="Arial" w:cs="Arial"/>
          <w:sz w:val="18"/>
          <w:szCs w:val="18"/>
        </w:rPr>
        <w:t xml:space="preserve">   </w:t>
      </w:r>
      <w:r w:rsidR="007403A8" w:rsidRPr="0069038F">
        <w:rPr>
          <w:rFonts w:ascii="Arial" w:hAnsi="Arial" w:cs="Arial"/>
          <w:sz w:val="18"/>
          <w:szCs w:val="18"/>
        </w:rPr>
        <w:t xml:space="preserve"> </w:t>
      </w:r>
      <w:proofErr w:type="gramStart"/>
      <w:r w:rsidR="00092412" w:rsidRPr="0069038F">
        <w:rPr>
          <w:rFonts w:ascii="Arial" w:hAnsi="Arial" w:cs="Arial"/>
          <w:sz w:val="18"/>
          <w:szCs w:val="18"/>
        </w:rPr>
        <w:t>No</w:t>
      </w:r>
      <w:proofErr w:type="gramEnd"/>
    </w:p>
    <w:p w:rsidR="0069038F" w:rsidRPr="0069038F" w:rsidRDefault="00913E2A" w:rsidP="00092412">
      <w:pPr>
        <w:pBdr>
          <w:bottom w:val="single" w:sz="12" w:space="31" w:color="auto"/>
        </w:pBdr>
        <w:tabs>
          <w:tab w:val="left" w:pos="1983"/>
        </w:tabs>
        <w:spacing w:after="0" w:line="240" w:lineRule="auto"/>
        <w:ind w:left="-450" w:right="-900"/>
        <w:rPr>
          <w:rFonts w:ascii="Arial" w:hAnsi="Arial" w:cs="Arial"/>
          <w:sz w:val="18"/>
          <w:szCs w:val="18"/>
        </w:rPr>
      </w:pPr>
      <w:r>
        <w:rPr>
          <w:rFonts w:ascii="Arial" w:hAnsi="Arial" w:cs="Arial"/>
          <w:noProof/>
          <w:sz w:val="18"/>
          <w:szCs w:val="18"/>
        </w:rPr>
        <w:pict>
          <v:rect id="_x0000_s1050" style="position:absolute;left:0;text-align:left;margin-left:302.7pt;margin-top:9.35pt;width:8.3pt;height:10.55pt;z-index:251677696"/>
        </w:pict>
      </w:r>
      <w:r>
        <w:rPr>
          <w:rFonts w:ascii="Arial" w:hAnsi="Arial" w:cs="Arial"/>
          <w:noProof/>
          <w:sz w:val="18"/>
          <w:szCs w:val="18"/>
        </w:rPr>
        <w:pict>
          <v:rect id="_x0000_s1049" style="position:absolute;left:0;text-align:left;margin-left:249.9pt;margin-top:9.35pt;width:8.3pt;height:10.55pt;z-index:251676672"/>
        </w:pict>
      </w:r>
      <w:r>
        <w:rPr>
          <w:rFonts w:ascii="Arial" w:hAnsi="Arial" w:cs="Arial"/>
          <w:noProof/>
          <w:sz w:val="18"/>
          <w:szCs w:val="18"/>
        </w:rPr>
        <w:pict>
          <v:rect id="_x0000_s1047" style="position:absolute;left:0;text-align:left;margin-left:164.75pt;margin-top:9.35pt;width:8.3pt;height:10.55pt;z-index:251674624"/>
        </w:pict>
      </w:r>
    </w:p>
    <w:p w:rsidR="00092412" w:rsidRDefault="00092412" w:rsidP="00092412">
      <w:pPr>
        <w:pBdr>
          <w:bottom w:val="single" w:sz="12" w:space="31" w:color="auto"/>
        </w:pBdr>
        <w:tabs>
          <w:tab w:val="left" w:pos="1983"/>
        </w:tabs>
        <w:spacing w:after="0" w:line="240" w:lineRule="auto"/>
        <w:ind w:left="-450" w:right="-900"/>
        <w:rPr>
          <w:rFonts w:ascii="Arial" w:hAnsi="Arial" w:cs="Arial"/>
          <w:sz w:val="18"/>
          <w:szCs w:val="18"/>
        </w:rPr>
      </w:pPr>
      <w:r w:rsidRPr="0069038F">
        <w:rPr>
          <w:rFonts w:ascii="Arial" w:hAnsi="Arial" w:cs="Arial"/>
          <w:sz w:val="18"/>
          <w:szCs w:val="18"/>
        </w:rPr>
        <w:t xml:space="preserve">If </w:t>
      </w:r>
      <w:proofErr w:type="gramStart"/>
      <w:r w:rsidRPr="0069038F">
        <w:rPr>
          <w:rFonts w:ascii="Arial" w:hAnsi="Arial" w:cs="Arial"/>
          <w:b/>
          <w:sz w:val="18"/>
          <w:szCs w:val="18"/>
        </w:rPr>
        <w:t>Yes</w:t>
      </w:r>
      <w:proofErr w:type="gramEnd"/>
      <w:r w:rsidRPr="0069038F">
        <w:rPr>
          <w:rFonts w:ascii="Arial" w:hAnsi="Arial" w:cs="Arial"/>
          <w:b/>
          <w:sz w:val="18"/>
          <w:szCs w:val="18"/>
        </w:rPr>
        <w:t>,</w:t>
      </w:r>
      <w:r w:rsidRPr="0069038F">
        <w:rPr>
          <w:rFonts w:ascii="Arial" w:hAnsi="Arial" w:cs="Arial"/>
          <w:sz w:val="18"/>
          <w:szCs w:val="18"/>
        </w:rPr>
        <w:t xml:space="preserve"> please check which operation:     </w:t>
      </w:r>
      <w:r w:rsidR="007403A8" w:rsidRPr="0069038F">
        <w:rPr>
          <w:rFonts w:ascii="Arial" w:hAnsi="Arial" w:cs="Arial"/>
          <w:sz w:val="18"/>
          <w:szCs w:val="18"/>
        </w:rPr>
        <w:t xml:space="preserve">  </w:t>
      </w:r>
      <w:r w:rsidR="007403A8" w:rsidRPr="0069038F">
        <w:rPr>
          <w:rFonts w:ascii="Arial" w:hAnsi="Arial" w:cs="Arial"/>
          <w:sz w:val="18"/>
          <w:szCs w:val="18"/>
        </w:rPr>
        <w:tab/>
        <w:t xml:space="preserve">    </w:t>
      </w:r>
      <w:r w:rsidR="0069038F">
        <w:rPr>
          <w:rFonts w:ascii="Arial" w:hAnsi="Arial" w:cs="Arial"/>
          <w:sz w:val="18"/>
          <w:szCs w:val="18"/>
        </w:rPr>
        <w:t xml:space="preserve">     </w:t>
      </w:r>
      <w:r w:rsidRPr="0069038F">
        <w:rPr>
          <w:rFonts w:ascii="Arial" w:hAnsi="Arial" w:cs="Arial"/>
          <w:sz w:val="18"/>
          <w:szCs w:val="18"/>
        </w:rPr>
        <w:t xml:space="preserve">Collection   </w:t>
      </w:r>
      <w:r w:rsidR="007403A8" w:rsidRPr="0069038F">
        <w:rPr>
          <w:rFonts w:ascii="Arial" w:hAnsi="Arial" w:cs="Arial"/>
          <w:sz w:val="18"/>
          <w:szCs w:val="18"/>
        </w:rPr>
        <w:t xml:space="preserve">  </w:t>
      </w:r>
      <w:r w:rsidRPr="0069038F">
        <w:rPr>
          <w:rFonts w:ascii="Arial" w:hAnsi="Arial" w:cs="Arial"/>
          <w:sz w:val="18"/>
          <w:szCs w:val="18"/>
        </w:rPr>
        <w:t xml:space="preserve">    </w:t>
      </w:r>
      <w:r w:rsidR="007403A8" w:rsidRPr="0069038F">
        <w:rPr>
          <w:rFonts w:ascii="Arial" w:hAnsi="Arial" w:cs="Arial"/>
          <w:sz w:val="18"/>
          <w:szCs w:val="18"/>
        </w:rPr>
        <w:t xml:space="preserve">   </w:t>
      </w:r>
      <w:r w:rsidR="0069038F">
        <w:rPr>
          <w:rFonts w:ascii="Arial" w:hAnsi="Arial" w:cs="Arial"/>
          <w:sz w:val="18"/>
          <w:szCs w:val="18"/>
        </w:rPr>
        <w:t xml:space="preserve"> </w:t>
      </w:r>
      <w:r w:rsidR="007403A8" w:rsidRPr="0069038F">
        <w:rPr>
          <w:rFonts w:ascii="Arial" w:hAnsi="Arial" w:cs="Arial"/>
          <w:sz w:val="18"/>
          <w:szCs w:val="18"/>
        </w:rPr>
        <w:t xml:space="preserve"> </w:t>
      </w:r>
      <w:r w:rsidR="0069038F">
        <w:rPr>
          <w:rFonts w:ascii="Arial" w:hAnsi="Arial" w:cs="Arial"/>
          <w:sz w:val="18"/>
          <w:szCs w:val="18"/>
        </w:rPr>
        <w:t xml:space="preserve">     </w:t>
      </w:r>
      <w:r w:rsidR="0078394C">
        <w:rPr>
          <w:rFonts w:ascii="Arial" w:hAnsi="Arial" w:cs="Arial"/>
          <w:sz w:val="18"/>
          <w:szCs w:val="18"/>
        </w:rPr>
        <w:t>Audit</w:t>
      </w:r>
      <w:r w:rsidRPr="0069038F">
        <w:rPr>
          <w:rFonts w:ascii="Arial" w:hAnsi="Arial" w:cs="Arial"/>
          <w:sz w:val="18"/>
          <w:szCs w:val="18"/>
        </w:rPr>
        <w:t xml:space="preserve">    </w:t>
      </w:r>
      <w:r w:rsidR="007403A8" w:rsidRPr="0069038F">
        <w:rPr>
          <w:rFonts w:ascii="Arial" w:hAnsi="Arial" w:cs="Arial"/>
          <w:sz w:val="18"/>
          <w:szCs w:val="18"/>
        </w:rPr>
        <w:t xml:space="preserve">    </w:t>
      </w:r>
      <w:r w:rsidR="0069038F">
        <w:rPr>
          <w:rFonts w:ascii="Arial" w:hAnsi="Arial" w:cs="Arial"/>
          <w:sz w:val="18"/>
          <w:szCs w:val="18"/>
        </w:rPr>
        <w:t xml:space="preserve">     </w:t>
      </w:r>
      <w:r w:rsidR="0078394C">
        <w:rPr>
          <w:rFonts w:ascii="Arial" w:hAnsi="Arial" w:cs="Arial"/>
          <w:sz w:val="18"/>
          <w:szCs w:val="18"/>
        </w:rPr>
        <w:t xml:space="preserve"> </w:t>
      </w:r>
      <w:r w:rsidR="007403A8" w:rsidRPr="0069038F">
        <w:rPr>
          <w:rFonts w:ascii="Arial" w:hAnsi="Arial" w:cs="Arial"/>
          <w:sz w:val="18"/>
          <w:szCs w:val="18"/>
        </w:rPr>
        <w:t>T</w:t>
      </w:r>
      <w:r w:rsidR="00C046AF">
        <w:rPr>
          <w:rFonts w:ascii="Arial" w:hAnsi="Arial" w:cs="Arial"/>
          <w:sz w:val="18"/>
          <w:szCs w:val="18"/>
        </w:rPr>
        <w:t>ax Processing</w:t>
      </w:r>
      <w:r w:rsidR="007403A8" w:rsidRPr="0069038F">
        <w:rPr>
          <w:rFonts w:ascii="Arial" w:hAnsi="Arial" w:cs="Arial"/>
          <w:sz w:val="18"/>
          <w:szCs w:val="18"/>
        </w:rPr>
        <w:t xml:space="preserve">     </w:t>
      </w:r>
      <w:r w:rsidR="0069038F">
        <w:rPr>
          <w:rFonts w:ascii="Arial" w:hAnsi="Arial" w:cs="Arial"/>
          <w:sz w:val="18"/>
          <w:szCs w:val="18"/>
        </w:rPr>
        <w:t xml:space="preserve">     </w:t>
      </w:r>
    </w:p>
    <w:p w:rsidR="0069038F" w:rsidRPr="0069038F" w:rsidRDefault="0069038F" w:rsidP="00092412">
      <w:pPr>
        <w:pBdr>
          <w:bottom w:val="single" w:sz="12" w:space="31" w:color="auto"/>
        </w:pBdr>
        <w:tabs>
          <w:tab w:val="left" w:pos="1983"/>
        </w:tabs>
        <w:spacing w:after="0" w:line="240" w:lineRule="auto"/>
        <w:ind w:left="-450" w:right="-900"/>
        <w:rPr>
          <w:rFonts w:ascii="Arial" w:hAnsi="Arial" w:cs="Arial"/>
          <w:sz w:val="18"/>
          <w:szCs w:val="18"/>
        </w:rPr>
      </w:pPr>
    </w:p>
    <w:p w:rsidR="00092412" w:rsidRPr="0069038F" w:rsidRDefault="00092412" w:rsidP="00092412">
      <w:pPr>
        <w:pBdr>
          <w:bottom w:val="single" w:sz="12" w:space="31" w:color="auto"/>
        </w:pBdr>
        <w:tabs>
          <w:tab w:val="left" w:pos="1983"/>
        </w:tabs>
        <w:spacing w:after="0" w:line="240" w:lineRule="auto"/>
        <w:ind w:left="-450" w:right="-900"/>
        <w:rPr>
          <w:rFonts w:ascii="Arial" w:hAnsi="Arial" w:cs="Arial"/>
          <w:sz w:val="18"/>
          <w:szCs w:val="18"/>
        </w:rPr>
      </w:pPr>
      <w:r w:rsidRPr="0069038F">
        <w:rPr>
          <w:rFonts w:ascii="Arial" w:hAnsi="Arial" w:cs="Arial"/>
          <w:sz w:val="18"/>
          <w:szCs w:val="18"/>
        </w:rPr>
        <w:t>City/Office (if known) _____________________________________________________________________________________________</w:t>
      </w:r>
    </w:p>
    <w:p w:rsidR="00092412" w:rsidRDefault="00092412" w:rsidP="00092412">
      <w:pPr>
        <w:pBdr>
          <w:bottom w:val="single" w:sz="12" w:space="31" w:color="auto"/>
        </w:pBdr>
        <w:tabs>
          <w:tab w:val="left" w:pos="1983"/>
        </w:tabs>
        <w:spacing w:after="0" w:line="240" w:lineRule="auto"/>
        <w:ind w:left="-450" w:right="-900"/>
        <w:rPr>
          <w:rFonts w:ascii="Arial" w:hAnsi="Arial" w:cs="Arial"/>
          <w:sz w:val="18"/>
          <w:szCs w:val="18"/>
        </w:rPr>
      </w:pPr>
    </w:p>
    <w:p w:rsidR="0069038F" w:rsidRDefault="00C046AF" w:rsidP="00674CF8">
      <w:pPr>
        <w:pStyle w:val="NoSpacing"/>
        <w:rPr>
          <w:sz w:val="20"/>
          <w:szCs w:val="20"/>
        </w:rPr>
      </w:pPr>
      <w:r>
        <w:rPr>
          <w:sz w:val="20"/>
          <w:szCs w:val="20"/>
        </w:rPr>
        <w:t xml:space="preserve"> </w:t>
      </w:r>
      <w:r w:rsidR="0078394C">
        <w:rPr>
          <w:sz w:val="20"/>
          <w:szCs w:val="20"/>
        </w:rPr>
        <w:t xml:space="preserve">                                         </w:t>
      </w:r>
      <w:r w:rsidR="0069038F" w:rsidRPr="0069038F">
        <w:rPr>
          <w:sz w:val="20"/>
          <w:szCs w:val="20"/>
        </w:rPr>
        <w:t xml:space="preserve">          </w:t>
      </w:r>
      <w:hyperlink r:id="rId10" w:history="1">
        <w:r w:rsidR="0069038F" w:rsidRPr="0069038F">
          <w:rPr>
            <w:rStyle w:val="Hyperlink"/>
            <w:sz w:val="20"/>
            <w:szCs w:val="20"/>
          </w:rPr>
          <w:t>www.tax.ny.gov</w:t>
        </w:r>
      </w:hyperlink>
      <w:r w:rsidR="0069038F" w:rsidRPr="0069038F">
        <w:rPr>
          <w:sz w:val="20"/>
          <w:szCs w:val="20"/>
        </w:rPr>
        <w:t xml:space="preserve">           </w:t>
      </w:r>
      <w:r w:rsidR="0078394C">
        <w:rPr>
          <w:sz w:val="20"/>
          <w:szCs w:val="20"/>
        </w:rPr>
        <w:t xml:space="preserve">                           </w:t>
      </w:r>
      <w:r w:rsidR="00AF108A">
        <w:rPr>
          <w:sz w:val="20"/>
          <w:szCs w:val="20"/>
        </w:rPr>
        <w:t xml:space="preserve">NYS - </w:t>
      </w:r>
      <w:r w:rsidR="0069038F" w:rsidRPr="0069038F">
        <w:rPr>
          <w:sz w:val="20"/>
          <w:szCs w:val="20"/>
        </w:rPr>
        <w:t>Department of Taxation and Finance</w:t>
      </w:r>
    </w:p>
    <w:p w:rsidR="00AF108A" w:rsidRPr="0069038F" w:rsidRDefault="00AF108A" w:rsidP="00674CF8">
      <w:pPr>
        <w:pStyle w:val="NoSpacing"/>
        <w:rPr>
          <w:sz w:val="20"/>
          <w:szCs w:val="20"/>
        </w:rPr>
      </w:pPr>
    </w:p>
    <w:p w:rsidR="002840EF" w:rsidRDefault="002840EF" w:rsidP="00674CF8">
      <w:pPr>
        <w:pStyle w:val="NoSpacing"/>
      </w:pPr>
    </w:p>
    <w:p w:rsidR="00C046AF" w:rsidRDefault="00C046AF" w:rsidP="00674CF8">
      <w:pPr>
        <w:pStyle w:val="NoSpacing"/>
      </w:pPr>
    </w:p>
    <w:p w:rsidR="00C046AF" w:rsidRDefault="00C046AF" w:rsidP="00674CF8">
      <w:pPr>
        <w:pStyle w:val="NoSpacing"/>
      </w:pPr>
    </w:p>
    <w:p w:rsidR="00C046AF" w:rsidRDefault="00C046AF" w:rsidP="00674CF8">
      <w:pPr>
        <w:pStyle w:val="NoSpacing"/>
      </w:pPr>
    </w:p>
    <w:p w:rsidR="00C046AF" w:rsidRDefault="00C046AF" w:rsidP="00674CF8">
      <w:pPr>
        <w:pStyle w:val="NoSpacing"/>
      </w:pPr>
    </w:p>
    <w:p w:rsidR="002840EF" w:rsidRDefault="002840EF" w:rsidP="00674CF8">
      <w:pPr>
        <w:pStyle w:val="NoSpacing"/>
      </w:pPr>
    </w:p>
    <w:p w:rsidR="00674CF8" w:rsidRDefault="00913E2A" w:rsidP="00674CF8">
      <w:pPr>
        <w:pStyle w:val="NoSpacing"/>
      </w:pPr>
      <w:r>
        <w:rPr>
          <w:noProof/>
          <w:sz w:val="20"/>
          <w:szCs w:val="20"/>
        </w:rPr>
        <w:pict>
          <v:shape id="_x0000_s1059" type="#_x0000_t32" style="position:absolute;margin-left:-3.8pt;margin-top:12.4pt;width:483.5pt;height:0;z-index:251684864" o:connectortype="straight" strokeweight="1pt"/>
        </w:pict>
      </w:r>
    </w:p>
    <w:p w:rsidR="006D42A0" w:rsidRPr="00AF108A" w:rsidRDefault="006D42A0" w:rsidP="00674CF8">
      <w:pPr>
        <w:pStyle w:val="NoSpacing"/>
        <w:jc w:val="center"/>
        <w:rPr>
          <w:b/>
          <w:sz w:val="26"/>
          <w:szCs w:val="26"/>
        </w:rPr>
      </w:pPr>
      <w:r w:rsidRPr="00AF108A">
        <w:rPr>
          <w:b/>
          <w:sz w:val="26"/>
          <w:szCs w:val="26"/>
        </w:rPr>
        <w:t>Instructions for Practitioner Case Resolution Program</w:t>
      </w:r>
    </w:p>
    <w:p w:rsidR="006F192D" w:rsidRPr="00674CF8" w:rsidRDefault="00913E2A" w:rsidP="00674CF8">
      <w:pPr>
        <w:pStyle w:val="NoSpacing"/>
        <w:jc w:val="center"/>
        <w:rPr>
          <w:b/>
          <w:sz w:val="20"/>
          <w:szCs w:val="20"/>
        </w:rPr>
      </w:pPr>
      <w:r>
        <w:rPr>
          <w:b/>
          <w:noProof/>
          <w:sz w:val="20"/>
          <w:szCs w:val="20"/>
        </w:rPr>
        <w:pict>
          <v:shape id="_x0000_s1058" type="#_x0000_t32" style="position:absolute;left:0;text-align:left;margin-left:-3.8pt;margin-top:1.85pt;width:483.5pt;height:0;z-index:251683840" o:connectortype="straight" strokeweight="1pt"/>
        </w:pict>
      </w:r>
    </w:p>
    <w:p w:rsidR="006D42A0" w:rsidRPr="00041103" w:rsidRDefault="006D42A0" w:rsidP="00674CF8">
      <w:pPr>
        <w:pStyle w:val="NoSpacing"/>
        <w:rPr>
          <w:sz w:val="20"/>
          <w:szCs w:val="20"/>
        </w:rPr>
      </w:pPr>
      <w:r w:rsidRPr="00041103">
        <w:rPr>
          <w:sz w:val="20"/>
          <w:szCs w:val="20"/>
        </w:rPr>
        <w:t>Bring your toughest case (</w:t>
      </w:r>
      <w:r w:rsidRPr="00041103">
        <w:rPr>
          <w:i/>
          <w:sz w:val="20"/>
          <w:szCs w:val="20"/>
        </w:rPr>
        <w:t>one case per practitioner</w:t>
      </w:r>
      <w:r w:rsidRPr="00041103">
        <w:rPr>
          <w:sz w:val="20"/>
          <w:szCs w:val="20"/>
        </w:rPr>
        <w:t>) to the Practitio</w:t>
      </w:r>
      <w:r w:rsidR="0078394C">
        <w:rPr>
          <w:sz w:val="20"/>
          <w:szCs w:val="20"/>
        </w:rPr>
        <w:t>ner Case Resolution Program.  NYS</w:t>
      </w:r>
      <w:r w:rsidRPr="00041103">
        <w:rPr>
          <w:sz w:val="20"/>
          <w:szCs w:val="20"/>
        </w:rPr>
        <w:t xml:space="preserve"> representatives with specialized experience will be available - </w:t>
      </w:r>
      <w:r w:rsidRPr="00041103">
        <w:rPr>
          <w:i/>
          <w:sz w:val="20"/>
          <w:szCs w:val="20"/>
        </w:rPr>
        <w:t xml:space="preserve"> appointment</w:t>
      </w:r>
      <w:r w:rsidR="00913E2A">
        <w:rPr>
          <w:i/>
          <w:sz w:val="20"/>
          <w:szCs w:val="20"/>
        </w:rPr>
        <w:t>s preferred</w:t>
      </w:r>
      <w:bookmarkStart w:id="0" w:name="_GoBack"/>
      <w:bookmarkEnd w:id="0"/>
      <w:r w:rsidRPr="00041103">
        <w:rPr>
          <w:i/>
          <w:sz w:val="20"/>
          <w:szCs w:val="20"/>
        </w:rPr>
        <w:t xml:space="preserve"> </w:t>
      </w:r>
      <w:r w:rsidRPr="00041103">
        <w:rPr>
          <w:sz w:val="20"/>
          <w:szCs w:val="20"/>
        </w:rPr>
        <w:t xml:space="preserve">– to meet one-on-one with </w:t>
      </w:r>
      <w:r w:rsidR="0078394C">
        <w:rPr>
          <w:sz w:val="20"/>
          <w:szCs w:val="20"/>
        </w:rPr>
        <w:t>a NYS representative</w:t>
      </w:r>
      <w:r w:rsidRPr="00041103">
        <w:rPr>
          <w:sz w:val="20"/>
          <w:szCs w:val="20"/>
        </w:rPr>
        <w:t xml:space="preserve"> to discuss a client’s tax case.  If the case can’t be resolved on site, it will be assigned to an appropriate </w:t>
      </w:r>
      <w:r w:rsidR="0078394C">
        <w:rPr>
          <w:sz w:val="20"/>
          <w:szCs w:val="20"/>
        </w:rPr>
        <w:t>NYS representative</w:t>
      </w:r>
      <w:r w:rsidRPr="00041103">
        <w:rPr>
          <w:sz w:val="20"/>
          <w:szCs w:val="20"/>
        </w:rPr>
        <w:t xml:space="preserve"> for follow-up.</w:t>
      </w:r>
    </w:p>
    <w:p w:rsidR="006D42A0" w:rsidRDefault="006D42A0" w:rsidP="00674CF8">
      <w:pPr>
        <w:pStyle w:val="NoSpacing"/>
        <w:rPr>
          <w:sz w:val="20"/>
          <w:szCs w:val="20"/>
        </w:rPr>
      </w:pPr>
    </w:p>
    <w:p w:rsidR="00AF108A" w:rsidRDefault="00AF108A" w:rsidP="00AF108A">
      <w:pPr>
        <w:pStyle w:val="ListParagraph"/>
        <w:rPr>
          <w:sz w:val="20"/>
          <w:szCs w:val="20"/>
        </w:rPr>
      </w:pPr>
    </w:p>
    <w:p w:rsidR="00674CF8" w:rsidRPr="00041103" w:rsidRDefault="00674CF8" w:rsidP="00674CF8">
      <w:pPr>
        <w:pStyle w:val="NoSpacing"/>
        <w:rPr>
          <w:sz w:val="20"/>
          <w:szCs w:val="20"/>
        </w:rPr>
      </w:pPr>
    </w:p>
    <w:p w:rsidR="00674CF8" w:rsidRPr="00674CF8" w:rsidRDefault="00674CF8" w:rsidP="00674CF8">
      <w:pPr>
        <w:pStyle w:val="NoSpacing"/>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041103" w:rsidRDefault="00913E2A" w:rsidP="00674CF8">
      <w:pPr>
        <w:pStyle w:val="NoSpacing"/>
        <w:jc w:val="center"/>
        <w:rPr>
          <w:b/>
          <w:sz w:val="20"/>
          <w:szCs w:val="20"/>
        </w:rPr>
      </w:pPr>
      <w:r>
        <w:rPr>
          <w:b/>
          <w:noProof/>
          <w:sz w:val="20"/>
          <w:szCs w:val="20"/>
        </w:rPr>
        <w:pict>
          <v:shape id="_x0000_s1060" type="#_x0000_t32" style="position:absolute;left:0;text-align:left;margin-left:1.4pt;margin-top:10.1pt;width:483.5pt;height:0;z-index:251685888" o:connectortype="straight" strokeweight="1pt"/>
        </w:pict>
      </w:r>
    </w:p>
    <w:p w:rsidR="00041103" w:rsidRPr="00041103" w:rsidRDefault="006F192D" w:rsidP="00041103">
      <w:pPr>
        <w:pStyle w:val="NoSpacing"/>
        <w:jc w:val="center"/>
        <w:rPr>
          <w:b/>
          <w:sz w:val="20"/>
          <w:szCs w:val="20"/>
        </w:rPr>
      </w:pPr>
      <w:r w:rsidRPr="00674CF8">
        <w:rPr>
          <w:b/>
          <w:sz w:val="20"/>
          <w:szCs w:val="20"/>
        </w:rPr>
        <w:t>Privacy Act Statement</w:t>
      </w:r>
    </w:p>
    <w:p w:rsidR="00674CF8" w:rsidRPr="00041103" w:rsidRDefault="00913E2A" w:rsidP="00594A73">
      <w:pPr>
        <w:pStyle w:val="NoSpacing"/>
        <w:spacing w:before="100" w:beforeAutospacing="1"/>
        <w:rPr>
          <w:sz w:val="18"/>
          <w:szCs w:val="18"/>
        </w:rPr>
      </w:pPr>
      <w:r>
        <w:rPr>
          <w:b/>
          <w:noProof/>
          <w:sz w:val="20"/>
          <w:szCs w:val="20"/>
        </w:rPr>
        <w:pict>
          <v:shape id="_x0000_s1056" type="#_x0000_t32" style="position:absolute;margin-left:1.4pt;margin-top:2.3pt;width:483.5pt;height:0;z-index:251681792" o:connectortype="straight" strokeweight="1pt"/>
        </w:pict>
      </w:r>
      <w:r w:rsidR="00674CF8" w:rsidRPr="00041103">
        <w:rPr>
          <w:sz w:val="18"/>
          <w:szCs w:val="18"/>
        </w:rPr>
        <w:t xml:space="preserve">The Privacy Act of 1974 requires that when we ask you for information about yourself, we state our legal right to do so, tell you why we are asking for it, and how it will be used.  We must also tell you what could happen if we do not receive it, and whether your response is voluntary, required to obtain a benefit, or mandatory.  Our legal right to ask for the information is pursuant to Public Law 92-463 and Executive Order (E.O.) 9397.  We are asking for the information in order to facilitate efforts to provide outstanding tax practitioner case assistance and resolution. </w:t>
      </w:r>
    </w:p>
    <w:p w:rsidR="00674CF8" w:rsidRPr="00041103" w:rsidRDefault="00674CF8" w:rsidP="00041103">
      <w:pPr>
        <w:pStyle w:val="NoSpacing"/>
        <w:rPr>
          <w:sz w:val="18"/>
          <w:szCs w:val="18"/>
        </w:rPr>
      </w:pPr>
    </w:p>
    <w:p w:rsidR="00041103" w:rsidRPr="00041103" w:rsidRDefault="00674CF8" w:rsidP="00041103">
      <w:pPr>
        <w:pStyle w:val="NoSpacing"/>
        <w:rPr>
          <w:b/>
          <w:sz w:val="18"/>
          <w:szCs w:val="18"/>
        </w:rPr>
      </w:pPr>
      <w:r w:rsidRPr="00041103">
        <w:rPr>
          <w:sz w:val="18"/>
          <w:szCs w:val="18"/>
        </w:rPr>
        <w:t xml:space="preserve">Supplying the information is voluntary and not directly required </w:t>
      </w:r>
      <w:r w:rsidR="00041103" w:rsidRPr="00041103">
        <w:rPr>
          <w:sz w:val="18"/>
          <w:szCs w:val="18"/>
        </w:rPr>
        <w:t xml:space="preserve">by law.  Requesting your social security number, which is solicited under authority of E.O. 9397, is also voluntary and no </w:t>
      </w:r>
      <w:proofErr w:type="gramStart"/>
      <w:r w:rsidR="00041103" w:rsidRPr="00041103">
        <w:rPr>
          <w:sz w:val="18"/>
          <w:szCs w:val="18"/>
        </w:rPr>
        <w:t>right,</w:t>
      </w:r>
      <w:proofErr w:type="gramEnd"/>
      <w:r w:rsidR="00041103" w:rsidRPr="00041103">
        <w:rPr>
          <w:sz w:val="18"/>
          <w:szCs w:val="18"/>
        </w:rPr>
        <w:t xml:space="preserve"> benefit, or privilege provided by law will be denied as a result of refusal to disclose it.  However, not providing all or any part of the information may limit the expediency, accuracy or completion of assistance provided. </w:t>
      </w:r>
    </w:p>
    <w:p w:rsidR="00594A73" w:rsidRDefault="00913E2A" w:rsidP="00674CF8">
      <w:pPr>
        <w:pStyle w:val="NoSpacing"/>
        <w:jc w:val="center"/>
        <w:rPr>
          <w:sz w:val="20"/>
          <w:szCs w:val="20"/>
        </w:rPr>
      </w:pPr>
      <w:r>
        <w:rPr>
          <w:b/>
          <w:noProof/>
          <w:sz w:val="20"/>
          <w:szCs w:val="20"/>
        </w:rPr>
        <w:pict>
          <v:shape id="_x0000_s1057" type="#_x0000_t32" style="position:absolute;left:0;text-align:left;margin-left:1.4pt;margin-top:11.4pt;width:483.5pt;height:0;z-index:251682816" o:connectortype="straight" strokeweight="1.5pt"/>
        </w:pict>
      </w:r>
    </w:p>
    <w:p w:rsidR="00674CF8" w:rsidRPr="00041103" w:rsidRDefault="00041103" w:rsidP="00674CF8">
      <w:pPr>
        <w:pStyle w:val="NoSpacing"/>
        <w:jc w:val="center"/>
        <w:rPr>
          <w:sz w:val="20"/>
          <w:szCs w:val="20"/>
        </w:rPr>
      </w:pPr>
      <w:r w:rsidRPr="00041103">
        <w:rPr>
          <w:sz w:val="20"/>
          <w:szCs w:val="20"/>
        </w:rPr>
        <w:t>Form</w:t>
      </w:r>
      <w:r w:rsidR="00594A73">
        <w:rPr>
          <w:sz w:val="20"/>
          <w:szCs w:val="20"/>
        </w:rPr>
        <w:t xml:space="preserve">     </w:t>
      </w:r>
      <w:r w:rsidR="0078394C">
        <w:rPr>
          <w:sz w:val="20"/>
          <w:szCs w:val="20"/>
        </w:rPr>
        <w:t xml:space="preserve">                                           </w:t>
      </w:r>
      <w:r w:rsidRPr="00041103">
        <w:rPr>
          <w:sz w:val="20"/>
          <w:szCs w:val="20"/>
        </w:rPr>
        <w:t xml:space="preserve">  </w:t>
      </w:r>
      <w:r w:rsidR="00594A73">
        <w:rPr>
          <w:sz w:val="20"/>
          <w:szCs w:val="20"/>
        </w:rPr>
        <w:t xml:space="preserve">       </w:t>
      </w:r>
      <w:r w:rsidRPr="00041103">
        <w:rPr>
          <w:sz w:val="20"/>
          <w:szCs w:val="20"/>
        </w:rPr>
        <w:t xml:space="preserve">    </w:t>
      </w:r>
      <w:hyperlink r:id="rId11" w:history="1">
        <w:r w:rsidRPr="00041103">
          <w:rPr>
            <w:rStyle w:val="Hyperlink"/>
            <w:sz w:val="20"/>
            <w:szCs w:val="20"/>
          </w:rPr>
          <w:t>www.tax.ny.gov</w:t>
        </w:r>
      </w:hyperlink>
      <w:r w:rsidRPr="00041103">
        <w:rPr>
          <w:sz w:val="20"/>
          <w:szCs w:val="20"/>
        </w:rPr>
        <w:t xml:space="preserve">  </w:t>
      </w:r>
      <w:r w:rsidR="00594A73">
        <w:rPr>
          <w:sz w:val="20"/>
          <w:szCs w:val="20"/>
        </w:rPr>
        <w:t xml:space="preserve">   </w:t>
      </w:r>
      <w:r w:rsidR="0078394C">
        <w:rPr>
          <w:sz w:val="20"/>
          <w:szCs w:val="20"/>
        </w:rPr>
        <w:t xml:space="preserve">                         </w:t>
      </w:r>
      <w:r w:rsidR="00594A73">
        <w:rPr>
          <w:sz w:val="20"/>
          <w:szCs w:val="20"/>
        </w:rPr>
        <w:t xml:space="preserve">     </w:t>
      </w:r>
      <w:r w:rsidRPr="00041103">
        <w:rPr>
          <w:sz w:val="20"/>
          <w:szCs w:val="20"/>
        </w:rPr>
        <w:t xml:space="preserve"> </w:t>
      </w:r>
      <w:r w:rsidR="00AF108A">
        <w:rPr>
          <w:sz w:val="20"/>
          <w:szCs w:val="20"/>
        </w:rPr>
        <w:t>NYS -</w:t>
      </w:r>
      <w:r w:rsidRPr="00041103">
        <w:rPr>
          <w:sz w:val="20"/>
          <w:szCs w:val="20"/>
        </w:rPr>
        <w:t xml:space="preserve"> Department of Taxation and Finance</w:t>
      </w:r>
    </w:p>
    <w:sectPr w:rsidR="00674CF8" w:rsidRPr="00041103" w:rsidSect="00AF108A">
      <w:pgSz w:w="12240" w:h="15840"/>
      <w:pgMar w:top="450" w:right="1170" w:bottom="180" w:left="1080" w:header="9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460A" w:rsidRDefault="00CA460A" w:rsidP="00EC34D6">
      <w:pPr>
        <w:spacing w:after="0" w:line="240" w:lineRule="auto"/>
      </w:pPr>
      <w:r>
        <w:separator/>
      </w:r>
    </w:p>
  </w:endnote>
  <w:endnote w:type="continuationSeparator" w:id="0">
    <w:p w:rsidR="00CA460A" w:rsidRDefault="00CA460A" w:rsidP="00EC3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460A" w:rsidRDefault="00CA460A" w:rsidP="00EC34D6">
      <w:pPr>
        <w:spacing w:after="0" w:line="240" w:lineRule="auto"/>
      </w:pPr>
      <w:r>
        <w:separator/>
      </w:r>
    </w:p>
  </w:footnote>
  <w:footnote w:type="continuationSeparator" w:id="0">
    <w:p w:rsidR="00CA460A" w:rsidRDefault="00CA460A" w:rsidP="00EC34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B1D9E"/>
    <w:multiLevelType w:val="hybridMultilevel"/>
    <w:tmpl w:val="CAEAF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256DEF"/>
    <w:multiLevelType w:val="hybridMultilevel"/>
    <w:tmpl w:val="C8AAAEC8"/>
    <w:lvl w:ilvl="0" w:tplc="368876FA">
      <w:start w:val="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E94E31"/>
    <w:multiLevelType w:val="hybridMultilevel"/>
    <w:tmpl w:val="96E2D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0C71AF"/>
    <w:multiLevelType w:val="hybridMultilevel"/>
    <w:tmpl w:val="1AF8ECF4"/>
    <w:lvl w:ilvl="0" w:tplc="C4A217A2">
      <w:start w:val="1"/>
      <w:numFmt w:val="bullet"/>
      <w:lvlText w:val=""/>
      <w:lvlJc w:val="left"/>
      <w:pPr>
        <w:ind w:left="360" w:hanging="360"/>
      </w:pPr>
      <w:rPr>
        <w:rFonts w:ascii="Symbol" w:eastAsiaTheme="minorHAnsi"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9120730"/>
    <w:multiLevelType w:val="hybridMultilevel"/>
    <w:tmpl w:val="E7266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E56029E"/>
    <w:multiLevelType w:val="hybridMultilevel"/>
    <w:tmpl w:val="43822ACE"/>
    <w:lvl w:ilvl="0" w:tplc="04090001">
      <w:start w:val="1"/>
      <w:numFmt w:val="bullet"/>
      <w:lvlText w:val=""/>
      <w:lvlJc w:val="left"/>
      <w:pPr>
        <w:ind w:left="274" w:hanging="360"/>
      </w:pPr>
      <w:rPr>
        <w:rFonts w:ascii="Symbol" w:hAnsi="Symbol" w:hint="default"/>
      </w:rPr>
    </w:lvl>
    <w:lvl w:ilvl="1" w:tplc="04090003" w:tentative="1">
      <w:start w:val="1"/>
      <w:numFmt w:val="bullet"/>
      <w:lvlText w:val="o"/>
      <w:lvlJc w:val="left"/>
      <w:pPr>
        <w:ind w:left="994" w:hanging="360"/>
      </w:pPr>
      <w:rPr>
        <w:rFonts w:ascii="Courier New" w:hAnsi="Courier New" w:cs="Courier New" w:hint="default"/>
      </w:rPr>
    </w:lvl>
    <w:lvl w:ilvl="2" w:tplc="04090005" w:tentative="1">
      <w:start w:val="1"/>
      <w:numFmt w:val="bullet"/>
      <w:lvlText w:val=""/>
      <w:lvlJc w:val="left"/>
      <w:pPr>
        <w:ind w:left="1714" w:hanging="360"/>
      </w:pPr>
      <w:rPr>
        <w:rFonts w:ascii="Wingdings" w:hAnsi="Wingdings" w:hint="default"/>
      </w:rPr>
    </w:lvl>
    <w:lvl w:ilvl="3" w:tplc="04090001" w:tentative="1">
      <w:start w:val="1"/>
      <w:numFmt w:val="bullet"/>
      <w:lvlText w:val=""/>
      <w:lvlJc w:val="left"/>
      <w:pPr>
        <w:ind w:left="2434" w:hanging="360"/>
      </w:pPr>
      <w:rPr>
        <w:rFonts w:ascii="Symbol" w:hAnsi="Symbol" w:hint="default"/>
      </w:rPr>
    </w:lvl>
    <w:lvl w:ilvl="4" w:tplc="04090003" w:tentative="1">
      <w:start w:val="1"/>
      <w:numFmt w:val="bullet"/>
      <w:lvlText w:val="o"/>
      <w:lvlJc w:val="left"/>
      <w:pPr>
        <w:ind w:left="3154" w:hanging="360"/>
      </w:pPr>
      <w:rPr>
        <w:rFonts w:ascii="Courier New" w:hAnsi="Courier New" w:cs="Courier New" w:hint="default"/>
      </w:rPr>
    </w:lvl>
    <w:lvl w:ilvl="5" w:tplc="04090005" w:tentative="1">
      <w:start w:val="1"/>
      <w:numFmt w:val="bullet"/>
      <w:lvlText w:val=""/>
      <w:lvlJc w:val="left"/>
      <w:pPr>
        <w:ind w:left="3874" w:hanging="360"/>
      </w:pPr>
      <w:rPr>
        <w:rFonts w:ascii="Wingdings" w:hAnsi="Wingdings" w:hint="default"/>
      </w:rPr>
    </w:lvl>
    <w:lvl w:ilvl="6" w:tplc="04090001" w:tentative="1">
      <w:start w:val="1"/>
      <w:numFmt w:val="bullet"/>
      <w:lvlText w:val=""/>
      <w:lvlJc w:val="left"/>
      <w:pPr>
        <w:ind w:left="4594" w:hanging="360"/>
      </w:pPr>
      <w:rPr>
        <w:rFonts w:ascii="Symbol" w:hAnsi="Symbol" w:hint="default"/>
      </w:rPr>
    </w:lvl>
    <w:lvl w:ilvl="7" w:tplc="04090003" w:tentative="1">
      <w:start w:val="1"/>
      <w:numFmt w:val="bullet"/>
      <w:lvlText w:val="o"/>
      <w:lvlJc w:val="left"/>
      <w:pPr>
        <w:ind w:left="5314" w:hanging="360"/>
      </w:pPr>
      <w:rPr>
        <w:rFonts w:ascii="Courier New" w:hAnsi="Courier New" w:cs="Courier New" w:hint="default"/>
      </w:rPr>
    </w:lvl>
    <w:lvl w:ilvl="8" w:tplc="04090005" w:tentative="1">
      <w:start w:val="1"/>
      <w:numFmt w:val="bullet"/>
      <w:lvlText w:val=""/>
      <w:lvlJc w:val="left"/>
      <w:pPr>
        <w:ind w:left="6034"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288"/>
  <w:characterSpacingControl w:val="doNotCompress"/>
  <w:footnotePr>
    <w:footnote w:id="-1"/>
    <w:footnote w:id="0"/>
  </w:footnotePr>
  <w:endnotePr>
    <w:endnote w:id="-1"/>
    <w:endnote w:id="0"/>
  </w:endnotePr>
  <w:compat>
    <w:compatSetting w:name="compatibilityMode" w:uri="http://schemas.microsoft.com/office/word" w:val="12"/>
  </w:compat>
  <w:rsids>
    <w:rsidRoot w:val="00DE71C6"/>
    <w:rsid w:val="000003E2"/>
    <w:rsid w:val="000007A0"/>
    <w:rsid w:val="00000871"/>
    <w:rsid w:val="00000DE5"/>
    <w:rsid w:val="00001C08"/>
    <w:rsid w:val="00004188"/>
    <w:rsid w:val="0000524C"/>
    <w:rsid w:val="00006A2B"/>
    <w:rsid w:val="00006CA3"/>
    <w:rsid w:val="00007353"/>
    <w:rsid w:val="00010F5F"/>
    <w:rsid w:val="00011A27"/>
    <w:rsid w:val="00011AEA"/>
    <w:rsid w:val="00011E83"/>
    <w:rsid w:val="00011F5B"/>
    <w:rsid w:val="00011F6D"/>
    <w:rsid w:val="00013079"/>
    <w:rsid w:val="00013E3D"/>
    <w:rsid w:val="000159F8"/>
    <w:rsid w:val="00016008"/>
    <w:rsid w:val="00016974"/>
    <w:rsid w:val="000173FA"/>
    <w:rsid w:val="00017CEB"/>
    <w:rsid w:val="00020E08"/>
    <w:rsid w:val="00021909"/>
    <w:rsid w:val="00022494"/>
    <w:rsid w:val="00022B6F"/>
    <w:rsid w:val="00022CAC"/>
    <w:rsid w:val="00023542"/>
    <w:rsid w:val="00023B13"/>
    <w:rsid w:val="00023FA0"/>
    <w:rsid w:val="0002420F"/>
    <w:rsid w:val="000251CE"/>
    <w:rsid w:val="0002618C"/>
    <w:rsid w:val="000274C6"/>
    <w:rsid w:val="00027673"/>
    <w:rsid w:val="000276B8"/>
    <w:rsid w:val="0003005E"/>
    <w:rsid w:val="00030CF4"/>
    <w:rsid w:val="00031353"/>
    <w:rsid w:val="00031884"/>
    <w:rsid w:val="000323E8"/>
    <w:rsid w:val="00034359"/>
    <w:rsid w:val="0003476E"/>
    <w:rsid w:val="00034C3E"/>
    <w:rsid w:val="00035A6B"/>
    <w:rsid w:val="00036F78"/>
    <w:rsid w:val="000376B1"/>
    <w:rsid w:val="000402BD"/>
    <w:rsid w:val="00040411"/>
    <w:rsid w:val="000406AB"/>
    <w:rsid w:val="00041103"/>
    <w:rsid w:val="000414AB"/>
    <w:rsid w:val="00043672"/>
    <w:rsid w:val="0004411F"/>
    <w:rsid w:val="00044247"/>
    <w:rsid w:val="00045BD0"/>
    <w:rsid w:val="000463EC"/>
    <w:rsid w:val="00046410"/>
    <w:rsid w:val="00046BA0"/>
    <w:rsid w:val="00046D0F"/>
    <w:rsid w:val="000472E2"/>
    <w:rsid w:val="000476AA"/>
    <w:rsid w:val="000477AF"/>
    <w:rsid w:val="00050252"/>
    <w:rsid w:val="000502F7"/>
    <w:rsid w:val="00050D4A"/>
    <w:rsid w:val="00050FD3"/>
    <w:rsid w:val="000510CD"/>
    <w:rsid w:val="0005148B"/>
    <w:rsid w:val="0005191A"/>
    <w:rsid w:val="00052990"/>
    <w:rsid w:val="000537F1"/>
    <w:rsid w:val="00053950"/>
    <w:rsid w:val="00053C8D"/>
    <w:rsid w:val="000549E0"/>
    <w:rsid w:val="00054D8E"/>
    <w:rsid w:val="00055056"/>
    <w:rsid w:val="00055612"/>
    <w:rsid w:val="00055C13"/>
    <w:rsid w:val="000561A6"/>
    <w:rsid w:val="000561C8"/>
    <w:rsid w:val="00056EFA"/>
    <w:rsid w:val="00057011"/>
    <w:rsid w:val="000571BD"/>
    <w:rsid w:val="00057360"/>
    <w:rsid w:val="000611A3"/>
    <w:rsid w:val="00061641"/>
    <w:rsid w:val="000619D1"/>
    <w:rsid w:val="00061EFF"/>
    <w:rsid w:val="00063843"/>
    <w:rsid w:val="00063B54"/>
    <w:rsid w:val="00063FB5"/>
    <w:rsid w:val="00064A60"/>
    <w:rsid w:val="00065E6A"/>
    <w:rsid w:val="00066366"/>
    <w:rsid w:val="0006663F"/>
    <w:rsid w:val="000666D9"/>
    <w:rsid w:val="00066A34"/>
    <w:rsid w:val="00066B8D"/>
    <w:rsid w:val="00067EB6"/>
    <w:rsid w:val="00070E53"/>
    <w:rsid w:val="00071D61"/>
    <w:rsid w:val="0007286F"/>
    <w:rsid w:val="00073201"/>
    <w:rsid w:val="000735A7"/>
    <w:rsid w:val="000738DC"/>
    <w:rsid w:val="00073E5B"/>
    <w:rsid w:val="00074C2C"/>
    <w:rsid w:val="000755D3"/>
    <w:rsid w:val="000759BA"/>
    <w:rsid w:val="00075EB2"/>
    <w:rsid w:val="00076B46"/>
    <w:rsid w:val="00077BB2"/>
    <w:rsid w:val="00080057"/>
    <w:rsid w:val="000811E1"/>
    <w:rsid w:val="00081B8E"/>
    <w:rsid w:val="00081C9B"/>
    <w:rsid w:val="00081F17"/>
    <w:rsid w:val="000822D7"/>
    <w:rsid w:val="000822F8"/>
    <w:rsid w:val="000825E6"/>
    <w:rsid w:val="00082F2E"/>
    <w:rsid w:val="0008379F"/>
    <w:rsid w:val="0008400E"/>
    <w:rsid w:val="00086A1F"/>
    <w:rsid w:val="0008731E"/>
    <w:rsid w:val="00087CE9"/>
    <w:rsid w:val="0009170F"/>
    <w:rsid w:val="00091729"/>
    <w:rsid w:val="000917B2"/>
    <w:rsid w:val="000919E4"/>
    <w:rsid w:val="00091B50"/>
    <w:rsid w:val="00091B7A"/>
    <w:rsid w:val="00091CC4"/>
    <w:rsid w:val="00092412"/>
    <w:rsid w:val="000926B8"/>
    <w:rsid w:val="00092C9B"/>
    <w:rsid w:val="00093557"/>
    <w:rsid w:val="000938CD"/>
    <w:rsid w:val="000942D0"/>
    <w:rsid w:val="0009604E"/>
    <w:rsid w:val="000972FF"/>
    <w:rsid w:val="000973DE"/>
    <w:rsid w:val="000974D8"/>
    <w:rsid w:val="00097619"/>
    <w:rsid w:val="00097DBD"/>
    <w:rsid w:val="00097FEC"/>
    <w:rsid w:val="000A0218"/>
    <w:rsid w:val="000A0828"/>
    <w:rsid w:val="000A0A16"/>
    <w:rsid w:val="000A0A50"/>
    <w:rsid w:val="000A2123"/>
    <w:rsid w:val="000A2EA6"/>
    <w:rsid w:val="000A35B5"/>
    <w:rsid w:val="000A417B"/>
    <w:rsid w:val="000A59A7"/>
    <w:rsid w:val="000A5BC4"/>
    <w:rsid w:val="000A6188"/>
    <w:rsid w:val="000A6978"/>
    <w:rsid w:val="000A7477"/>
    <w:rsid w:val="000A7665"/>
    <w:rsid w:val="000A7C5D"/>
    <w:rsid w:val="000A7CDE"/>
    <w:rsid w:val="000B02A4"/>
    <w:rsid w:val="000B02E6"/>
    <w:rsid w:val="000B0A26"/>
    <w:rsid w:val="000B0B2F"/>
    <w:rsid w:val="000B0B8B"/>
    <w:rsid w:val="000B0C8E"/>
    <w:rsid w:val="000B0F15"/>
    <w:rsid w:val="000B1B21"/>
    <w:rsid w:val="000B2A02"/>
    <w:rsid w:val="000B2F86"/>
    <w:rsid w:val="000B3810"/>
    <w:rsid w:val="000B4747"/>
    <w:rsid w:val="000B4FFD"/>
    <w:rsid w:val="000B5DED"/>
    <w:rsid w:val="000B7104"/>
    <w:rsid w:val="000C04FA"/>
    <w:rsid w:val="000C246B"/>
    <w:rsid w:val="000C277B"/>
    <w:rsid w:val="000C28C0"/>
    <w:rsid w:val="000C2C7D"/>
    <w:rsid w:val="000C4478"/>
    <w:rsid w:val="000C4742"/>
    <w:rsid w:val="000C5B0D"/>
    <w:rsid w:val="000C5E8A"/>
    <w:rsid w:val="000C609C"/>
    <w:rsid w:val="000C68D9"/>
    <w:rsid w:val="000C69EF"/>
    <w:rsid w:val="000C6A1F"/>
    <w:rsid w:val="000C7F88"/>
    <w:rsid w:val="000D075B"/>
    <w:rsid w:val="000D07A8"/>
    <w:rsid w:val="000D0AE6"/>
    <w:rsid w:val="000D0C02"/>
    <w:rsid w:val="000D0E51"/>
    <w:rsid w:val="000D176E"/>
    <w:rsid w:val="000D18C8"/>
    <w:rsid w:val="000D1DB8"/>
    <w:rsid w:val="000D20BB"/>
    <w:rsid w:val="000D27FA"/>
    <w:rsid w:val="000D2ED7"/>
    <w:rsid w:val="000D3819"/>
    <w:rsid w:val="000D3875"/>
    <w:rsid w:val="000D4F3D"/>
    <w:rsid w:val="000D7105"/>
    <w:rsid w:val="000D7188"/>
    <w:rsid w:val="000E0E3D"/>
    <w:rsid w:val="000E1524"/>
    <w:rsid w:val="000E1748"/>
    <w:rsid w:val="000E2767"/>
    <w:rsid w:val="000E39A7"/>
    <w:rsid w:val="000E4735"/>
    <w:rsid w:val="000E4F9B"/>
    <w:rsid w:val="000E530D"/>
    <w:rsid w:val="000E5327"/>
    <w:rsid w:val="000E56D1"/>
    <w:rsid w:val="000E6876"/>
    <w:rsid w:val="000F07F1"/>
    <w:rsid w:val="000F126F"/>
    <w:rsid w:val="000F164E"/>
    <w:rsid w:val="000F3B7F"/>
    <w:rsid w:val="000F406D"/>
    <w:rsid w:val="000F4391"/>
    <w:rsid w:val="000F4673"/>
    <w:rsid w:val="000F4D10"/>
    <w:rsid w:val="000F531C"/>
    <w:rsid w:val="000F58DD"/>
    <w:rsid w:val="000F5CD0"/>
    <w:rsid w:val="000F5E0F"/>
    <w:rsid w:val="000F70B6"/>
    <w:rsid w:val="000F755B"/>
    <w:rsid w:val="000F772C"/>
    <w:rsid w:val="000F77CC"/>
    <w:rsid w:val="000F7FE1"/>
    <w:rsid w:val="001006C3"/>
    <w:rsid w:val="00100813"/>
    <w:rsid w:val="00100F1C"/>
    <w:rsid w:val="001014DD"/>
    <w:rsid w:val="001015A2"/>
    <w:rsid w:val="001023E5"/>
    <w:rsid w:val="001025DB"/>
    <w:rsid w:val="00102ACE"/>
    <w:rsid w:val="00102E72"/>
    <w:rsid w:val="00102FBF"/>
    <w:rsid w:val="0010322D"/>
    <w:rsid w:val="00104D1A"/>
    <w:rsid w:val="00105067"/>
    <w:rsid w:val="001054EE"/>
    <w:rsid w:val="001058B0"/>
    <w:rsid w:val="00105DF9"/>
    <w:rsid w:val="00106788"/>
    <w:rsid w:val="001074EA"/>
    <w:rsid w:val="001079A3"/>
    <w:rsid w:val="0011026B"/>
    <w:rsid w:val="00111094"/>
    <w:rsid w:val="001115C0"/>
    <w:rsid w:val="001139CB"/>
    <w:rsid w:val="00115060"/>
    <w:rsid w:val="00115107"/>
    <w:rsid w:val="00115EBA"/>
    <w:rsid w:val="001165CD"/>
    <w:rsid w:val="001205D9"/>
    <w:rsid w:val="001206E7"/>
    <w:rsid w:val="00121328"/>
    <w:rsid w:val="00123C57"/>
    <w:rsid w:val="00123C87"/>
    <w:rsid w:val="001251D2"/>
    <w:rsid w:val="0012524E"/>
    <w:rsid w:val="0012526D"/>
    <w:rsid w:val="0012618B"/>
    <w:rsid w:val="00126230"/>
    <w:rsid w:val="001269ED"/>
    <w:rsid w:val="001274DF"/>
    <w:rsid w:val="001304BF"/>
    <w:rsid w:val="00131630"/>
    <w:rsid w:val="001321AE"/>
    <w:rsid w:val="00132D58"/>
    <w:rsid w:val="001336A5"/>
    <w:rsid w:val="00133897"/>
    <w:rsid w:val="001341F0"/>
    <w:rsid w:val="0013496F"/>
    <w:rsid w:val="00134B6E"/>
    <w:rsid w:val="00135ADD"/>
    <w:rsid w:val="00136247"/>
    <w:rsid w:val="00136DF9"/>
    <w:rsid w:val="001371B9"/>
    <w:rsid w:val="001378F9"/>
    <w:rsid w:val="00140551"/>
    <w:rsid w:val="00140AE5"/>
    <w:rsid w:val="00141589"/>
    <w:rsid w:val="001416CE"/>
    <w:rsid w:val="0014211D"/>
    <w:rsid w:val="00142229"/>
    <w:rsid w:val="00142440"/>
    <w:rsid w:val="0014332F"/>
    <w:rsid w:val="0014475C"/>
    <w:rsid w:val="00144804"/>
    <w:rsid w:val="00144F23"/>
    <w:rsid w:val="00145114"/>
    <w:rsid w:val="00145522"/>
    <w:rsid w:val="0014568B"/>
    <w:rsid w:val="00145AD1"/>
    <w:rsid w:val="001460C4"/>
    <w:rsid w:val="001508C1"/>
    <w:rsid w:val="00150CA0"/>
    <w:rsid w:val="001515DC"/>
    <w:rsid w:val="0015169A"/>
    <w:rsid w:val="001518FD"/>
    <w:rsid w:val="00154705"/>
    <w:rsid w:val="00154801"/>
    <w:rsid w:val="00154816"/>
    <w:rsid w:val="00155020"/>
    <w:rsid w:val="00155F35"/>
    <w:rsid w:val="00156078"/>
    <w:rsid w:val="001565C6"/>
    <w:rsid w:val="00156660"/>
    <w:rsid w:val="001566EF"/>
    <w:rsid w:val="00156FB8"/>
    <w:rsid w:val="001574E0"/>
    <w:rsid w:val="0015759F"/>
    <w:rsid w:val="001576DD"/>
    <w:rsid w:val="00157852"/>
    <w:rsid w:val="00161256"/>
    <w:rsid w:val="001618F0"/>
    <w:rsid w:val="00161A6F"/>
    <w:rsid w:val="00163678"/>
    <w:rsid w:val="00163725"/>
    <w:rsid w:val="00163DC6"/>
    <w:rsid w:val="001643B4"/>
    <w:rsid w:val="001644B2"/>
    <w:rsid w:val="00164651"/>
    <w:rsid w:val="00164862"/>
    <w:rsid w:val="00164869"/>
    <w:rsid w:val="00164B8A"/>
    <w:rsid w:val="001650FE"/>
    <w:rsid w:val="00165B8E"/>
    <w:rsid w:val="00167500"/>
    <w:rsid w:val="00170668"/>
    <w:rsid w:val="001709E7"/>
    <w:rsid w:val="00170B9A"/>
    <w:rsid w:val="00171545"/>
    <w:rsid w:val="00171967"/>
    <w:rsid w:val="00171B9E"/>
    <w:rsid w:val="00172F14"/>
    <w:rsid w:val="001733B1"/>
    <w:rsid w:val="001746F8"/>
    <w:rsid w:val="00176A79"/>
    <w:rsid w:val="001771C2"/>
    <w:rsid w:val="001809D7"/>
    <w:rsid w:val="00180B69"/>
    <w:rsid w:val="00181C88"/>
    <w:rsid w:val="00181E01"/>
    <w:rsid w:val="00182145"/>
    <w:rsid w:val="001825B5"/>
    <w:rsid w:val="00182A75"/>
    <w:rsid w:val="00183363"/>
    <w:rsid w:val="00183783"/>
    <w:rsid w:val="00184F18"/>
    <w:rsid w:val="0018532A"/>
    <w:rsid w:val="00186EEA"/>
    <w:rsid w:val="00187899"/>
    <w:rsid w:val="00191288"/>
    <w:rsid w:val="00191A4A"/>
    <w:rsid w:val="0019301D"/>
    <w:rsid w:val="001933D9"/>
    <w:rsid w:val="00193B71"/>
    <w:rsid w:val="00193CDA"/>
    <w:rsid w:val="00194AB7"/>
    <w:rsid w:val="00195069"/>
    <w:rsid w:val="00195348"/>
    <w:rsid w:val="00195568"/>
    <w:rsid w:val="00195E66"/>
    <w:rsid w:val="00195EC1"/>
    <w:rsid w:val="0019601B"/>
    <w:rsid w:val="00196870"/>
    <w:rsid w:val="00196B5D"/>
    <w:rsid w:val="00197236"/>
    <w:rsid w:val="00197246"/>
    <w:rsid w:val="001A0A66"/>
    <w:rsid w:val="001A2B70"/>
    <w:rsid w:val="001A2BA2"/>
    <w:rsid w:val="001A3923"/>
    <w:rsid w:val="001A4752"/>
    <w:rsid w:val="001A4F4A"/>
    <w:rsid w:val="001A547D"/>
    <w:rsid w:val="001A5C36"/>
    <w:rsid w:val="001A5D9B"/>
    <w:rsid w:val="001A6040"/>
    <w:rsid w:val="001A63D2"/>
    <w:rsid w:val="001A7972"/>
    <w:rsid w:val="001A7DD6"/>
    <w:rsid w:val="001B0C3A"/>
    <w:rsid w:val="001B1B9A"/>
    <w:rsid w:val="001B245A"/>
    <w:rsid w:val="001B40FC"/>
    <w:rsid w:val="001B4401"/>
    <w:rsid w:val="001B4AEC"/>
    <w:rsid w:val="001B5491"/>
    <w:rsid w:val="001B5D4D"/>
    <w:rsid w:val="001B5ED6"/>
    <w:rsid w:val="001B7545"/>
    <w:rsid w:val="001B78D6"/>
    <w:rsid w:val="001B7992"/>
    <w:rsid w:val="001C118A"/>
    <w:rsid w:val="001C1318"/>
    <w:rsid w:val="001C15A4"/>
    <w:rsid w:val="001C3657"/>
    <w:rsid w:val="001C506E"/>
    <w:rsid w:val="001C5A16"/>
    <w:rsid w:val="001C5C91"/>
    <w:rsid w:val="001C5FBE"/>
    <w:rsid w:val="001C6299"/>
    <w:rsid w:val="001C692B"/>
    <w:rsid w:val="001C7C85"/>
    <w:rsid w:val="001C7DE4"/>
    <w:rsid w:val="001D00AC"/>
    <w:rsid w:val="001D0D40"/>
    <w:rsid w:val="001D1075"/>
    <w:rsid w:val="001D2562"/>
    <w:rsid w:val="001D26F8"/>
    <w:rsid w:val="001D3150"/>
    <w:rsid w:val="001D335D"/>
    <w:rsid w:val="001D36E2"/>
    <w:rsid w:val="001D3AE4"/>
    <w:rsid w:val="001D3C6D"/>
    <w:rsid w:val="001D4586"/>
    <w:rsid w:val="001D4AF4"/>
    <w:rsid w:val="001D5BAF"/>
    <w:rsid w:val="001D6BCC"/>
    <w:rsid w:val="001D6E4D"/>
    <w:rsid w:val="001D6F15"/>
    <w:rsid w:val="001D7618"/>
    <w:rsid w:val="001D7A08"/>
    <w:rsid w:val="001E075B"/>
    <w:rsid w:val="001E1E87"/>
    <w:rsid w:val="001E1F30"/>
    <w:rsid w:val="001E2B72"/>
    <w:rsid w:val="001E31FD"/>
    <w:rsid w:val="001E33A0"/>
    <w:rsid w:val="001E3B91"/>
    <w:rsid w:val="001E4966"/>
    <w:rsid w:val="001E5604"/>
    <w:rsid w:val="001E5B24"/>
    <w:rsid w:val="001E6FED"/>
    <w:rsid w:val="001F0956"/>
    <w:rsid w:val="001F0AB3"/>
    <w:rsid w:val="001F0B24"/>
    <w:rsid w:val="001F12D5"/>
    <w:rsid w:val="001F2091"/>
    <w:rsid w:val="001F2A33"/>
    <w:rsid w:val="001F2BE9"/>
    <w:rsid w:val="001F3EDE"/>
    <w:rsid w:val="001F5A81"/>
    <w:rsid w:val="001F5C30"/>
    <w:rsid w:val="001F5DAE"/>
    <w:rsid w:val="001F6330"/>
    <w:rsid w:val="001F63E1"/>
    <w:rsid w:val="001F7245"/>
    <w:rsid w:val="00200EA6"/>
    <w:rsid w:val="002012F6"/>
    <w:rsid w:val="002022B4"/>
    <w:rsid w:val="00202C39"/>
    <w:rsid w:val="00202DD9"/>
    <w:rsid w:val="002031B1"/>
    <w:rsid w:val="00204E88"/>
    <w:rsid w:val="0020558B"/>
    <w:rsid w:val="002056EA"/>
    <w:rsid w:val="002062DB"/>
    <w:rsid w:val="002063F7"/>
    <w:rsid w:val="00206AFA"/>
    <w:rsid w:val="00207141"/>
    <w:rsid w:val="002075B5"/>
    <w:rsid w:val="00207BBE"/>
    <w:rsid w:val="00210220"/>
    <w:rsid w:val="0021070E"/>
    <w:rsid w:val="00210A99"/>
    <w:rsid w:val="00210B5D"/>
    <w:rsid w:val="00211676"/>
    <w:rsid w:val="00211CFB"/>
    <w:rsid w:val="00211DF6"/>
    <w:rsid w:val="00211FB8"/>
    <w:rsid w:val="002121C2"/>
    <w:rsid w:val="0021239E"/>
    <w:rsid w:val="002123F5"/>
    <w:rsid w:val="00212654"/>
    <w:rsid w:val="0021313D"/>
    <w:rsid w:val="002133CC"/>
    <w:rsid w:val="00214208"/>
    <w:rsid w:val="002146EB"/>
    <w:rsid w:val="00215511"/>
    <w:rsid w:val="00215A94"/>
    <w:rsid w:val="00215BCA"/>
    <w:rsid w:val="00215C10"/>
    <w:rsid w:val="00215C37"/>
    <w:rsid w:val="00215E45"/>
    <w:rsid w:val="00216B2B"/>
    <w:rsid w:val="002172CF"/>
    <w:rsid w:val="00217367"/>
    <w:rsid w:val="002204B1"/>
    <w:rsid w:val="0022052E"/>
    <w:rsid w:val="00220C77"/>
    <w:rsid w:val="00221306"/>
    <w:rsid w:val="00221A7B"/>
    <w:rsid w:val="00222F0D"/>
    <w:rsid w:val="00223072"/>
    <w:rsid w:val="0022307C"/>
    <w:rsid w:val="00223499"/>
    <w:rsid w:val="00223632"/>
    <w:rsid w:val="00223E08"/>
    <w:rsid w:val="00224906"/>
    <w:rsid w:val="00224A70"/>
    <w:rsid w:val="00224AA1"/>
    <w:rsid w:val="00224ACA"/>
    <w:rsid w:val="002259CA"/>
    <w:rsid w:val="00225E01"/>
    <w:rsid w:val="002266EC"/>
    <w:rsid w:val="00226B00"/>
    <w:rsid w:val="002273CC"/>
    <w:rsid w:val="002305FC"/>
    <w:rsid w:val="002311E2"/>
    <w:rsid w:val="00232AB0"/>
    <w:rsid w:val="00233617"/>
    <w:rsid w:val="00233BB4"/>
    <w:rsid w:val="00233BF2"/>
    <w:rsid w:val="0023410D"/>
    <w:rsid w:val="0023484F"/>
    <w:rsid w:val="00236018"/>
    <w:rsid w:val="00236C14"/>
    <w:rsid w:val="00236FD6"/>
    <w:rsid w:val="00237667"/>
    <w:rsid w:val="0023798A"/>
    <w:rsid w:val="002403DA"/>
    <w:rsid w:val="002409DC"/>
    <w:rsid w:val="00240CF8"/>
    <w:rsid w:val="002414B9"/>
    <w:rsid w:val="00243584"/>
    <w:rsid w:val="00243C63"/>
    <w:rsid w:val="00245236"/>
    <w:rsid w:val="00245411"/>
    <w:rsid w:val="00245D00"/>
    <w:rsid w:val="00246594"/>
    <w:rsid w:val="00247982"/>
    <w:rsid w:val="00247C42"/>
    <w:rsid w:val="002526F3"/>
    <w:rsid w:val="0025299C"/>
    <w:rsid w:val="00252B4F"/>
    <w:rsid w:val="00253E5E"/>
    <w:rsid w:val="00253EF8"/>
    <w:rsid w:val="00254449"/>
    <w:rsid w:val="00254834"/>
    <w:rsid w:val="002549BC"/>
    <w:rsid w:val="00254C8E"/>
    <w:rsid w:val="00255F9D"/>
    <w:rsid w:val="0025790D"/>
    <w:rsid w:val="002579DB"/>
    <w:rsid w:val="0026144B"/>
    <w:rsid w:val="00261E29"/>
    <w:rsid w:val="00262401"/>
    <w:rsid w:val="00262760"/>
    <w:rsid w:val="0026286E"/>
    <w:rsid w:val="002635F0"/>
    <w:rsid w:val="00263962"/>
    <w:rsid w:val="00263C2A"/>
    <w:rsid w:val="0026540A"/>
    <w:rsid w:val="00265736"/>
    <w:rsid w:val="00265C3C"/>
    <w:rsid w:val="00266199"/>
    <w:rsid w:val="002662A3"/>
    <w:rsid w:val="00267ECA"/>
    <w:rsid w:val="00270029"/>
    <w:rsid w:val="00270478"/>
    <w:rsid w:val="00271711"/>
    <w:rsid w:val="00272A5D"/>
    <w:rsid w:val="00273051"/>
    <w:rsid w:val="00273336"/>
    <w:rsid w:val="00273A6F"/>
    <w:rsid w:val="0027572E"/>
    <w:rsid w:val="00275EA5"/>
    <w:rsid w:val="0027707A"/>
    <w:rsid w:val="002777C5"/>
    <w:rsid w:val="00280BD7"/>
    <w:rsid w:val="00280C7D"/>
    <w:rsid w:val="0028137B"/>
    <w:rsid w:val="0028189D"/>
    <w:rsid w:val="00281E28"/>
    <w:rsid w:val="002828AB"/>
    <w:rsid w:val="00282CB6"/>
    <w:rsid w:val="002837EB"/>
    <w:rsid w:val="00283C4C"/>
    <w:rsid w:val="0028408F"/>
    <w:rsid w:val="002840EF"/>
    <w:rsid w:val="00284194"/>
    <w:rsid w:val="002844D7"/>
    <w:rsid w:val="00285571"/>
    <w:rsid w:val="0028586B"/>
    <w:rsid w:val="002859AE"/>
    <w:rsid w:val="00285D2A"/>
    <w:rsid w:val="00286661"/>
    <w:rsid w:val="0028754A"/>
    <w:rsid w:val="002877F5"/>
    <w:rsid w:val="0029018D"/>
    <w:rsid w:val="0029021C"/>
    <w:rsid w:val="0029044C"/>
    <w:rsid w:val="00290655"/>
    <w:rsid w:val="00290B31"/>
    <w:rsid w:val="0029103A"/>
    <w:rsid w:val="002911E0"/>
    <w:rsid w:val="00292547"/>
    <w:rsid w:val="0029337E"/>
    <w:rsid w:val="0029559B"/>
    <w:rsid w:val="00296597"/>
    <w:rsid w:val="00296D42"/>
    <w:rsid w:val="002A0314"/>
    <w:rsid w:val="002A052C"/>
    <w:rsid w:val="002A0C6A"/>
    <w:rsid w:val="002A1259"/>
    <w:rsid w:val="002A2D3F"/>
    <w:rsid w:val="002A34C1"/>
    <w:rsid w:val="002A42DF"/>
    <w:rsid w:val="002A45EC"/>
    <w:rsid w:val="002A467F"/>
    <w:rsid w:val="002A50CC"/>
    <w:rsid w:val="002A634F"/>
    <w:rsid w:val="002A7D49"/>
    <w:rsid w:val="002B05DF"/>
    <w:rsid w:val="002B0651"/>
    <w:rsid w:val="002B100B"/>
    <w:rsid w:val="002B1637"/>
    <w:rsid w:val="002B1D0A"/>
    <w:rsid w:val="002B2E51"/>
    <w:rsid w:val="002B3E9E"/>
    <w:rsid w:val="002B46CF"/>
    <w:rsid w:val="002B4DDB"/>
    <w:rsid w:val="002B50D2"/>
    <w:rsid w:val="002B52F7"/>
    <w:rsid w:val="002B60A3"/>
    <w:rsid w:val="002B6B70"/>
    <w:rsid w:val="002B7523"/>
    <w:rsid w:val="002C0198"/>
    <w:rsid w:val="002C08F6"/>
    <w:rsid w:val="002C180E"/>
    <w:rsid w:val="002C1A9F"/>
    <w:rsid w:val="002C27BF"/>
    <w:rsid w:val="002C2898"/>
    <w:rsid w:val="002C2EEB"/>
    <w:rsid w:val="002C3DAC"/>
    <w:rsid w:val="002C3FB3"/>
    <w:rsid w:val="002C40DA"/>
    <w:rsid w:val="002C4220"/>
    <w:rsid w:val="002C5328"/>
    <w:rsid w:val="002C700B"/>
    <w:rsid w:val="002C7933"/>
    <w:rsid w:val="002C7A7D"/>
    <w:rsid w:val="002C7B16"/>
    <w:rsid w:val="002D07D5"/>
    <w:rsid w:val="002D119B"/>
    <w:rsid w:val="002D17D3"/>
    <w:rsid w:val="002D28DD"/>
    <w:rsid w:val="002D30B2"/>
    <w:rsid w:val="002D3E62"/>
    <w:rsid w:val="002D447A"/>
    <w:rsid w:val="002D5B67"/>
    <w:rsid w:val="002D5DA3"/>
    <w:rsid w:val="002D5F1A"/>
    <w:rsid w:val="002D5FCC"/>
    <w:rsid w:val="002D71CA"/>
    <w:rsid w:val="002E0622"/>
    <w:rsid w:val="002E0E73"/>
    <w:rsid w:val="002E2C63"/>
    <w:rsid w:val="002E3574"/>
    <w:rsid w:val="002E4864"/>
    <w:rsid w:val="002E4F78"/>
    <w:rsid w:val="002E51FC"/>
    <w:rsid w:val="002E5C9C"/>
    <w:rsid w:val="002E7772"/>
    <w:rsid w:val="002E77B0"/>
    <w:rsid w:val="002E7E26"/>
    <w:rsid w:val="002F04CB"/>
    <w:rsid w:val="002F084E"/>
    <w:rsid w:val="002F20EC"/>
    <w:rsid w:val="002F27B8"/>
    <w:rsid w:val="002F31A6"/>
    <w:rsid w:val="002F33FE"/>
    <w:rsid w:val="002F3E75"/>
    <w:rsid w:val="002F4441"/>
    <w:rsid w:val="002F4C58"/>
    <w:rsid w:val="002F606A"/>
    <w:rsid w:val="002F60D2"/>
    <w:rsid w:val="002F6558"/>
    <w:rsid w:val="002F680B"/>
    <w:rsid w:val="002F68F6"/>
    <w:rsid w:val="002F7E41"/>
    <w:rsid w:val="0030019A"/>
    <w:rsid w:val="003006BD"/>
    <w:rsid w:val="003008A8"/>
    <w:rsid w:val="003009AA"/>
    <w:rsid w:val="00301CDF"/>
    <w:rsid w:val="00302B7B"/>
    <w:rsid w:val="00303432"/>
    <w:rsid w:val="00303BF4"/>
    <w:rsid w:val="00305308"/>
    <w:rsid w:val="00305A00"/>
    <w:rsid w:val="003061F4"/>
    <w:rsid w:val="00306573"/>
    <w:rsid w:val="00306F63"/>
    <w:rsid w:val="003077A8"/>
    <w:rsid w:val="00307BE2"/>
    <w:rsid w:val="003101F5"/>
    <w:rsid w:val="003105B7"/>
    <w:rsid w:val="00310BD3"/>
    <w:rsid w:val="00310FA8"/>
    <w:rsid w:val="0031228A"/>
    <w:rsid w:val="00313CE1"/>
    <w:rsid w:val="00314215"/>
    <w:rsid w:val="00314224"/>
    <w:rsid w:val="003147FE"/>
    <w:rsid w:val="00315686"/>
    <w:rsid w:val="003160E8"/>
    <w:rsid w:val="00316F22"/>
    <w:rsid w:val="003172AF"/>
    <w:rsid w:val="00317992"/>
    <w:rsid w:val="00320032"/>
    <w:rsid w:val="00321AE3"/>
    <w:rsid w:val="00321E2A"/>
    <w:rsid w:val="00322A0C"/>
    <w:rsid w:val="003235E3"/>
    <w:rsid w:val="00323CF7"/>
    <w:rsid w:val="00324195"/>
    <w:rsid w:val="0032461E"/>
    <w:rsid w:val="00324DC0"/>
    <w:rsid w:val="00325EF2"/>
    <w:rsid w:val="003261FC"/>
    <w:rsid w:val="003263D1"/>
    <w:rsid w:val="00326438"/>
    <w:rsid w:val="00326914"/>
    <w:rsid w:val="003269FD"/>
    <w:rsid w:val="00326FF6"/>
    <w:rsid w:val="003270A0"/>
    <w:rsid w:val="00327FB8"/>
    <w:rsid w:val="0033013F"/>
    <w:rsid w:val="00330368"/>
    <w:rsid w:val="003313E9"/>
    <w:rsid w:val="00332458"/>
    <w:rsid w:val="00332CD5"/>
    <w:rsid w:val="00333231"/>
    <w:rsid w:val="00333894"/>
    <w:rsid w:val="00333D66"/>
    <w:rsid w:val="00334902"/>
    <w:rsid w:val="00334BF6"/>
    <w:rsid w:val="00334DDE"/>
    <w:rsid w:val="0033541A"/>
    <w:rsid w:val="0033667B"/>
    <w:rsid w:val="00336840"/>
    <w:rsid w:val="00336CF8"/>
    <w:rsid w:val="00336D3A"/>
    <w:rsid w:val="00337C75"/>
    <w:rsid w:val="00337C9F"/>
    <w:rsid w:val="0034093E"/>
    <w:rsid w:val="00340E86"/>
    <w:rsid w:val="00340E8E"/>
    <w:rsid w:val="00340F15"/>
    <w:rsid w:val="0034112F"/>
    <w:rsid w:val="00342441"/>
    <w:rsid w:val="00342B13"/>
    <w:rsid w:val="00343127"/>
    <w:rsid w:val="00343244"/>
    <w:rsid w:val="0034332E"/>
    <w:rsid w:val="0034342B"/>
    <w:rsid w:val="00343DB4"/>
    <w:rsid w:val="003443A9"/>
    <w:rsid w:val="0034630B"/>
    <w:rsid w:val="00346ABE"/>
    <w:rsid w:val="00347358"/>
    <w:rsid w:val="003503FC"/>
    <w:rsid w:val="00350A31"/>
    <w:rsid w:val="00350D82"/>
    <w:rsid w:val="00350F47"/>
    <w:rsid w:val="00351623"/>
    <w:rsid w:val="00351B4E"/>
    <w:rsid w:val="00351EBF"/>
    <w:rsid w:val="00352224"/>
    <w:rsid w:val="0035248B"/>
    <w:rsid w:val="00352EF1"/>
    <w:rsid w:val="0035350E"/>
    <w:rsid w:val="00354019"/>
    <w:rsid w:val="003543C8"/>
    <w:rsid w:val="0035478E"/>
    <w:rsid w:val="00354A9C"/>
    <w:rsid w:val="0035544B"/>
    <w:rsid w:val="0035656F"/>
    <w:rsid w:val="00356A31"/>
    <w:rsid w:val="00356AC7"/>
    <w:rsid w:val="003613D0"/>
    <w:rsid w:val="003614FC"/>
    <w:rsid w:val="003619DD"/>
    <w:rsid w:val="00361EA7"/>
    <w:rsid w:val="00364D77"/>
    <w:rsid w:val="00364ECC"/>
    <w:rsid w:val="00366B36"/>
    <w:rsid w:val="00367136"/>
    <w:rsid w:val="0036742A"/>
    <w:rsid w:val="00367432"/>
    <w:rsid w:val="00367834"/>
    <w:rsid w:val="00367A6D"/>
    <w:rsid w:val="0037008A"/>
    <w:rsid w:val="0037151C"/>
    <w:rsid w:val="00371DB8"/>
    <w:rsid w:val="00372B3F"/>
    <w:rsid w:val="00372FD0"/>
    <w:rsid w:val="00373B88"/>
    <w:rsid w:val="00373B9C"/>
    <w:rsid w:val="00373CB6"/>
    <w:rsid w:val="00374943"/>
    <w:rsid w:val="0037555E"/>
    <w:rsid w:val="00375564"/>
    <w:rsid w:val="003770BE"/>
    <w:rsid w:val="00377B64"/>
    <w:rsid w:val="003804C9"/>
    <w:rsid w:val="003814CE"/>
    <w:rsid w:val="00381A31"/>
    <w:rsid w:val="00381A3B"/>
    <w:rsid w:val="00381C1B"/>
    <w:rsid w:val="00381D73"/>
    <w:rsid w:val="00381F99"/>
    <w:rsid w:val="00383EAE"/>
    <w:rsid w:val="003842E0"/>
    <w:rsid w:val="00384488"/>
    <w:rsid w:val="00384933"/>
    <w:rsid w:val="00384CB5"/>
    <w:rsid w:val="0038640F"/>
    <w:rsid w:val="00386468"/>
    <w:rsid w:val="003865CE"/>
    <w:rsid w:val="00390097"/>
    <w:rsid w:val="003903DB"/>
    <w:rsid w:val="00390772"/>
    <w:rsid w:val="00390BA1"/>
    <w:rsid w:val="00390EF1"/>
    <w:rsid w:val="003916FA"/>
    <w:rsid w:val="00391D1B"/>
    <w:rsid w:val="003926B6"/>
    <w:rsid w:val="00392900"/>
    <w:rsid w:val="00392A3F"/>
    <w:rsid w:val="00392CB1"/>
    <w:rsid w:val="00392CEE"/>
    <w:rsid w:val="0039302E"/>
    <w:rsid w:val="003936A4"/>
    <w:rsid w:val="003936A6"/>
    <w:rsid w:val="00393984"/>
    <w:rsid w:val="00393E9A"/>
    <w:rsid w:val="00394DFD"/>
    <w:rsid w:val="00395D9E"/>
    <w:rsid w:val="00396E69"/>
    <w:rsid w:val="00396F50"/>
    <w:rsid w:val="00396FD7"/>
    <w:rsid w:val="00397300"/>
    <w:rsid w:val="003979CD"/>
    <w:rsid w:val="00397CA4"/>
    <w:rsid w:val="003A09F1"/>
    <w:rsid w:val="003A0BB2"/>
    <w:rsid w:val="003A0F77"/>
    <w:rsid w:val="003A1307"/>
    <w:rsid w:val="003A1BBD"/>
    <w:rsid w:val="003A1F89"/>
    <w:rsid w:val="003A2327"/>
    <w:rsid w:val="003A2CC5"/>
    <w:rsid w:val="003A31C3"/>
    <w:rsid w:val="003A326C"/>
    <w:rsid w:val="003A3564"/>
    <w:rsid w:val="003A3850"/>
    <w:rsid w:val="003A4794"/>
    <w:rsid w:val="003A5151"/>
    <w:rsid w:val="003A5194"/>
    <w:rsid w:val="003A60B1"/>
    <w:rsid w:val="003A7315"/>
    <w:rsid w:val="003A7F5E"/>
    <w:rsid w:val="003B00E7"/>
    <w:rsid w:val="003B01BC"/>
    <w:rsid w:val="003B01F1"/>
    <w:rsid w:val="003B0B74"/>
    <w:rsid w:val="003B1460"/>
    <w:rsid w:val="003B21C9"/>
    <w:rsid w:val="003B2639"/>
    <w:rsid w:val="003B2A8A"/>
    <w:rsid w:val="003B39CA"/>
    <w:rsid w:val="003B3E1F"/>
    <w:rsid w:val="003B4074"/>
    <w:rsid w:val="003B48CB"/>
    <w:rsid w:val="003B52E5"/>
    <w:rsid w:val="003B5EBA"/>
    <w:rsid w:val="003C0BB9"/>
    <w:rsid w:val="003C0BFC"/>
    <w:rsid w:val="003C1F27"/>
    <w:rsid w:val="003C32F3"/>
    <w:rsid w:val="003C4D50"/>
    <w:rsid w:val="003C547A"/>
    <w:rsid w:val="003C621C"/>
    <w:rsid w:val="003C6641"/>
    <w:rsid w:val="003C6C37"/>
    <w:rsid w:val="003C6E48"/>
    <w:rsid w:val="003C71E5"/>
    <w:rsid w:val="003D01A7"/>
    <w:rsid w:val="003D0F3D"/>
    <w:rsid w:val="003D1500"/>
    <w:rsid w:val="003D26B6"/>
    <w:rsid w:val="003D2EBA"/>
    <w:rsid w:val="003D3360"/>
    <w:rsid w:val="003D3548"/>
    <w:rsid w:val="003D46D3"/>
    <w:rsid w:val="003D4F97"/>
    <w:rsid w:val="003D56DB"/>
    <w:rsid w:val="003D66A3"/>
    <w:rsid w:val="003D6CB0"/>
    <w:rsid w:val="003D6CDF"/>
    <w:rsid w:val="003D7A38"/>
    <w:rsid w:val="003D7D4A"/>
    <w:rsid w:val="003E0ED6"/>
    <w:rsid w:val="003E1042"/>
    <w:rsid w:val="003E15F6"/>
    <w:rsid w:val="003E22D2"/>
    <w:rsid w:val="003E25C9"/>
    <w:rsid w:val="003E3589"/>
    <w:rsid w:val="003E35CD"/>
    <w:rsid w:val="003E3F37"/>
    <w:rsid w:val="003E3FB9"/>
    <w:rsid w:val="003E4829"/>
    <w:rsid w:val="003E4960"/>
    <w:rsid w:val="003E49A4"/>
    <w:rsid w:val="003E6E08"/>
    <w:rsid w:val="003E6FB9"/>
    <w:rsid w:val="003E734D"/>
    <w:rsid w:val="003E76E6"/>
    <w:rsid w:val="003E7EEC"/>
    <w:rsid w:val="003E7F47"/>
    <w:rsid w:val="003F008C"/>
    <w:rsid w:val="003F035D"/>
    <w:rsid w:val="003F131D"/>
    <w:rsid w:val="003F13AF"/>
    <w:rsid w:val="003F1BF1"/>
    <w:rsid w:val="003F23E6"/>
    <w:rsid w:val="003F2454"/>
    <w:rsid w:val="003F26DA"/>
    <w:rsid w:val="003F283F"/>
    <w:rsid w:val="003F29C5"/>
    <w:rsid w:val="003F2EF4"/>
    <w:rsid w:val="003F315A"/>
    <w:rsid w:val="003F368A"/>
    <w:rsid w:val="003F43C7"/>
    <w:rsid w:val="003F5017"/>
    <w:rsid w:val="003F550D"/>
    <w:rsid w:val="003F5BB4"/>
    <w:rsid w:val="003F5D57"/>
    <w:rsid w:val="003F63B7"/>
    <w:rsid w:val="003F6593"/>
    <w:rsid w:val="003F67CF"/>
    <w:rsid w:val="003F705A"/>
    <w:rsid w:val="003F7BEC"/>
    <w:rsid w:val="003F7C29"/>
    <w:rsid w:val="0040003E"/>
    <w:rsid w:val="0040144B"/>
    <w:rsid w:val="00401475"/>
    <w:rsid w:val="00401778"/>
    <w:rsid w:val="004039CB"/>
    <w:rsid w:val="00404017"/>
    <w:rsid w:val="0040402F"/>
    <w:rsid w:val="00404698"/>
    <w:rsid w:val="00404B44"/>
    <w:rsid w:val="00405C37"/>
    <w:rsid w:val="00406651"/>
    <w:rsid w:val="00406807"/>
    <w:rsid w:val="00406AEF"/>
    <w:rsid w:val="00410CC6"/>
    <w:rsid w:val="00411A6E"/>
    <w:rsid w:val="00411D5E"/>
    <w:rsid w:val="0041272D"/>
    <w:rsid w:val="0041369E"/>
    <w:rsid w:val="004152F5"/>
    <w:rsid w:val="004157C2"/>
    <w:rsid w:val="00415E85"/>
    <w:rsid w:val="00416318"/>
    <w:rsid w:val="0041656B"/>
    <w:rsid w:val="00416D38"/>
    <w:rsid w:val="0041720D"/>
    <w:rsid w:val="0041751E"/>
    <w:rsid w:val="004207A6"/>
    <w:rsid w:val="004208E3"/>
    <w:rsid w:val="00420933"/>
    <w:rsid w:val="00420B8B"/>
    <w:rsid w:val="00420F12"/>
    <w:rsid w:val="004213BC"/>
    <w:rsid w:val="004222D3"/>
    <w:rsid w:val="0042252F"/>
    <w:rsid w:val="004243D8"/>
    <w:rsid w:val="00424D1D"/>
    <w:rsid w:val="00426475"/>
    <w:rsid w:val="004273E7"/>
    <w:rsid w:val="0042786B"/>
    <w:rsid w:val="00430395"/>
    <w:rsid w:val="004309C4"/>
    <w:rsid w:val="00430B4A"/>
    <w:rsid w:val="004314C2"/>
    <w:rsid w:val="00431621"/>
    <w:rsid w:val="00431EED"/>
    <w:rsid w:val="004325B8"/>
    <w:rsid w:val="004349CF"/>
    <w:rsid w:val="00434B23"/>
    <w:rsid w:val="0043574E"/>
    <w:rsid w:val="00435CE4"/>
    <w:rsid w:val="00436935"/>
    <w:rsid w:val="00436F86"/>
    <w:rsid w:val="004371AF"/>
    <w:rsid w:val="00437710"/>
    <w:rsid w:val="004377AF"/>
    <w:rsid w:val="00437C63"/>
    <w:rsid w:val="0044026D"/>
    <w:rsid w:val="00442183"/>
    <w:rsid w:val="004434E7"/>
    <w:rsid w:val="00444399"/>
    <w:rsid w:val="00444A00"/>
    <w:rsid w:val="0044563F"/>
    <w:rsid w:val="0044567C"/>
    <w:rsid w:val="00445E2C"/>
    <w:rsid w:val="0044641E"/>
    <w:rsid w:val="00446658"/>
    <w:rsid w:val="00446986"/>
    <w:rsid w:val="00446B4B"/>
    <w:rsid w:val="00446E73"/>
    <w:rsid w:val="00447EBD"/>
    <w:rsid w:val="004501FD"/>
    <w:rsid w:val="00450DA5"/>
    <w:rsid w:val="00451160"/>
    <w:rsid w:val="00451A76"/>
    <w:rsid w:val="004524E6"/>
    <w:rsid w:val="004535D2"/>
    <w:rsid w:val="004540BB"/>
    <w:rsid w:val="00454F9B"/>
    <w:rsid w:val="00455827"/>
    <w:rsid w:val="004559EB"/>
    <w:rsid w:val="00455B35"/>
    <w:rsid w:val="004561E7"/>
    <w:rsid w:val="0045656B"/>
    <w:rsid w:val="004567CD"/>
    <w:rsid w:val="00457D15"/>
    <w:rsid w:val="00460414"/>
    <w:rsid w:val="00460643"/>
    <w:rsid w:val="00460857"/>
    <w:rsid w:val="0046120D"/>
    <w:rsid w:val="00461F98"/>
    <w:rsid w:val="0046240E"/>
    <w:rsid w:val="004632DC"/>
    <w:rsid w:val="004642E0"/>
    <w:rsid w:val="004645EA"/>
    <w:rsid w:val="00464DA8"/>
    <w:rsid w:val="0046533B"/>
    <w:rsid w:val="00466726"/>
    <w:rsid w:val="00467CD0"/>
    <w:rsid w:val="00470B56"/>
    <w:rsid w:val="00470BD3"/>
    <w:rsid w:val="00470D32"/>
    <w:rsid w:val="004716B9"/>
    <w:rsid w:val="004717BF"/>
    <w:rsid w:val="00471D9F"/>
    <w:rsid w:val="004728AC"/>
    <w:rsid w:val="004733AA"/>
    <w:rsid w:val="00473736"/>
    <w:rsid w:val="004737A8"/>
    <w:rsid w:val="004739A6"/>
    <w:rsid w:val="00474253"/>
    <w:rsid w:val="00474A0E"/>
    <w:rsid w:val="00475FD3"/>
    <w:rsid w:val="004765AA"/>
    <w:rsid w:val="00477E08"/>
    <w:rsid w:val="00480579"/>
    <w:rsid w:val="0048199C"/>
    <w:rsid w:val="00481AB0"/>
    <w:rsid w:val="00482E3E"/>
    <w:rsid w:val="0048313C"/>
    <w:rsid w:val="004832CD"/>
    <w:rsid w:val="00485602"/>
    <w:rsid w:val="004856A6"/>
    <w:rsid w:val="00485983"/>
    <w:rsid w:val="004903EF"/>
    <w:rsid w:val="0049164F"/>
    <w:rsid w:val="0049209E"/>
    <w:rsid w:val="00492547"/>
    <w:rsid w:val="00494DB7"/>
    <w:rsid w:val="0049728D"/>
    <w:rsid w:val="004A0025"/>
    <w:rsid w:val="004A03E5"/>
    <w:rsid w:val="004A04F7"/>
    <w:rsid w:val="004A0821"/>
    <w:rsid w:val="004A17CE"/>
    <w:rsid w:val="004A1DFD"/>
    <w:rsid w:val="004A2B08"/>
    <w:rsid w:val="004A2FC7"/>
    <w:rsid w:val="004A33B0"/>
    <w:rsid w:val="004A351B"/>
    <w:rsid w:val="004A4DA9"/>
    <w:rsid w:val="004A54CC"/>
    <w:rsid w:val="004A5F80"/>
    <w:rsid w:val="004A5FF6"/>
    <w:rsid w:val="004A68A4"/>
    <w:rsid w:val="004A6C76"/>
    <w:rsid w:val="004A6CE7"/>
    <w:rsid w:val="004A7280"/>
    <w:rsid w:val="004B0447"/>
    <w:rsid w:val="004B1198"/>
    <w:rsid w:val="004B1DE5"/>
    <w:rsid w:val="004B2092"/>
    <w:rsid w:val="004B26A8"/>
    <w:rsid w:val="004B2C22"/>
    <w:rsid w:val="004B2DC5"/>
    <w:rsid w:val="004B3881"/>
    <w:rsid w:val="004B3CD8"/>
    <w:rsid w:val="004B3DED"/>
    <w:rsid w:val="004B4379"/>
    <w:rsid w:val="004B47AB"/>
    <w:rsid w:val="004B55A4"/>
    <w:rsid w:val="004B5A4B"/>
    <w:rsid w:val="004B6701"/>
    <w:rsid w:val="004B7242"/>
    <w:rsid w:val="004B79EF"/>
    <w:rsid w:val="004C0406"/>
    <w:rsid w:val="004C24DE"/>
    <w:rsid w:val="004C2EB6"/>
    <w:rsid w:val="004C3612"/>
    <w:rsid w:val="004C4792"/>
    <w:rsid w:val="004C4A52"/>
    <w:rsid w:val="004C51FA"/>
    <w:rsid w:val="004C5238"/>
    <w:rsid w:val="004C5D7E"/>
    <w:rsid w:val="004C5F50"/>
    <w:rsid w:val="004C7183"/>
    <w:rsid w:val="004C7B82"/>
    <w:rsid w:val="004D1378"/>
    <w:rsid w:val="004D14FB"/>
    <w:rsid w:val="004D1EF9"/>
    <w:rsid w:val="004D1F90"/>
    <w:rsid w:val="004D298D"/>
    <w:rsid w:val="004D2B32"/>
    <w:rsid w:val="004D2C3D"/>
    <w:rsid w:val="004D2D7A"/>
    <w:rsid w:val="004D3A80"/>
    <w:rsid w:val="004D461D"/>
    <w:rsid w:val="004D46C8"/>
    <w:rsid w:val="004D4DA1"/>
    <w:rsid w:val="004D51CE"/>
    <w:rsid w:val="004D59B2"/>
    <w:rsid w:val="004D60D3"/>
    <w:rsid w:val="004D60ED"/>
    <w:rsid w:val="004D61B0"/>
    <w:rsid w:val="004D6D9F"/>
    <w:rsid w:val="004D78AF"/>
    <w:rsid w:val="004D7DAA"/>
    <w:rsid w:val="004E0DC1"/>
    <w:rsid w:val="004E2BB1"/>
    <w:rsid w:val="004E319F"/>
    <w:rsid w:val="004E3CA5"/>
    <w:rsid w:val="004E53AC"/>
    <w:rsid w:val="004E573A"/>
    <w:rsid w:val="004E59CB"/>
    <w:rsid w:val="004E5CEC"/>
    <w:rsid w:val="004E73CA"/>
    <w:rsid w:val="004F06AD"/>
    <w:rsid w:val="004F0EC7"/>
    <w:rsid w:val="004F13D8"/>
    <w:rsid w:val="004F14E7"/>
    <w:rsid w:val="004F1F8F"/>
    <w:rsid w:val="004F2431"/>
    <w:rsid w:val="004F2E82"/>
    <w:rsid w:val="004F3827"/>
    <w:rsid w:val="004F3C10"/>
    <w:rsid w:val="004F43F0"/>
    <w:rsid w:val="004F4501"/>
    <w:rsid w:val="004F4990"/>
    <w:rsid w:val="004F4E12"/>
    <w:rsid w:val="004F4FE3"/>
    <w:rsid w:val="004F502A"/>
    <w:rsid w:val="004F5960"/>
    <w:rsid w:val="004F5E2A"/>
    <w:rsid w:val="004F6076"/>
    <w:rsid w:val="004F6134"/>
    <w:rsid w:val="004F67A8"/>
    <w:rsid w:val="004F6C70"/>
    <w:rsid w:val="0050056A"/>
    <w:rsid w:val="00501102"/>
    <w:rsid w:val="00501461"/>
    <w:rsid w:val="00501663"/>
    <w:rsid w:val="00501B4B"/>
    <w:rsid w:val="00502378"/>
    <w:rsid w:val="00502825"/>
    <w:rsid w:val="00503213"/>
    <w:rsid w:val="0050482C"/>
    <w:rsid w:val="00504BFB"/>
    <w:rsid w:val="00504FAC"/>
    <w:rsid w:val="00505F7F"/>
    <w:rsid w:val="0050620C"/>
    <w:rsid w:val="00506CAD"/>
    <w:rsid w:val="005073ED"/>
    <w:rsid w:val="00507A1B"/>
    <w:rsid w:val="00507B28"/>
    <w:rsid w:val="00510A9F"/>
    <w:rsid w:val="00511B1B"/>
    <w:rsid w:val="00513341"/>
    <w:rsid w:val="00513B28"/>
    <w:rsid w:val="00514660"/>
    <w:rsid w:val="0051520C"/>
    <w:rsid w:val="00515400"/>
    <w:rsid w:val="0051599E"/>
    <w:rsid w:val="00516195"/>
    <w:rsid w:val="00516495"/>
    <w:rsid w:val="0051745F"/>
    <w:rsid w:val="005174E2"/>
    <w:rsid w:val="00521EE2"/>
    <w:rsid w:val="00522198"/>
    <w:rsid w:val="005232BE"/>
    <w:rsid w:val="005242C0"/>
    <w:rsid w:val="00524734"/>
    <w:rsid w:val="00524E3B"/>
    <w:rsid w:val="005254D6"/>
    <w:rsid w:val="0052675F"/>
    <w:rsid w:val="005275CB"/>
    <w:rsid w:val="005306E0"/>
    <w:rsid w:val="00530762"/>
    <w:rsid w:val="005308FE"/>
    <w:rsid w:val="00531581"/>
    <w:rsid w:val="00531657"/>
    <w:rsid w:val="00532D4C"/>
    <w:rsid w:val="00532DE0"/>
    <w:rsid w:val="00533F52"/>
    <w:rsid w:val="005341DF"/>
    <w:rsid w:val="00534543"/>
    <w:rsid w:val="00534E05"/>
    <w:rsid w:val="0053535F"/>
    <w:rsid w:val="00535FB6"/>
    <w:rsid w:val="00536D47"/>
    <w:rsid w:val="00537458"/>
    <w:rsid w:val="00537F6D"/>
    <w:rsid w:val="00540064"/>
    <w:rsid w:val="00540905"/>
    <w:rsid w:val="00540A67"/>
    <w:rsid w:val="00540AEE"/>
    <w:rsid w:val="00541460"/>
    <w:rsid w:val="00541567"/>
    <w:rsid w:val="0054313C"/>
    <w:rsid w:val="005432A6"/>
    <w:rsid w:val="005436C4"/>
    <w:rsid w:val="00544CC3"/>
    <w:rsid w:val="00545268"/>
    <w:rsid w:val="0054582C"/>
    <w:rsid w:val="00545B01"/>
    <w:rsid w:val="00545CCA"/>
    <w:rsid w:val="0054601A"/>
    <w:rsid w:val="005461EF"/>
    <w:rsid w:val="00546738"/>
    <w:rsid w:val="00546B99"/>
    <w:rsid w:val="005473DE"/>
    <w:rsid w:val="00547E10"/>
    <w:rsid w:val="0055089E"/>
    <w:rsid w:val="00550D9F"/>
    <w:rsid w:val="005511E5"/>
    <w:rsid w:val="00552192"/>
    <w:rsid w:val="00552735"/>
    <w:rsid w:val="0055284F"/>
    <w:rsid w:val="0055327C"/>
    <w:rsid w:val="00553822"/>
    <w:rsid w:val="00553C83"/>
    <w:rsid w:val="005541D1"/>
    <w:rsid w:val="005543A3"/>
    <w:rsid w:val="00554BC0"/>
    <w:rsid w:val="00554C1B"/>
    <w:rsid w:val="00555263"/>
    <w:rsid w:val="00555385"/>
    <w:rsid w:val="005554DD"/>
    <w:rsid w:val="005559CC"/>
    <w:rsid w:val="0055622A"/>
    <w:rsid w:val="00556729"/>
    <w:rsid w:val="0055683E"/>
    <w:rsid w:val="005573AE"/>
    <w:rsid w:val="00560424"/>
    <w:rsid w:val="005606B1"/>
    <w:rsid w:val="00560C09"/>
    <w:rsid w:val="00560C4A"/>
    <w:rsid w:val="0056134F"/>
    <w:rsid w:val="00561A85"/>
    <w:rsid w:val="00562C96"/>
    <w:rsid w:val="0056357C"/>
    <w:rsid w:val="0056471E"/>
    <w:rsid w:val="00564965"/>
    <w:rsid w:val="00564D52"/>
    <w:rsid w:val="005652A5"/>
    <w:rsid w:val="005653A4"/>
    <w:rsid w:val="005656CE"/>
    <w:rsid w:val="005658E5"/>
    <w:rsid w:val="0056643C"/>
    <w:rsid w:val="005667A4"/>
    <w:rsid w:val="005675A8"/>
    <w:rsid w:val="005677FB"/>
    <w:rsid w:val="00567837"/>
    <w:rsid w:val="00570253"/>
    <w:rsid w:val="00571025"/>
    <w:rsid w:val="00571C45"/>
    <w:rsid w:val="005724A2"/>
    <w:rsid w:val="005724D3"/>
    <w:rsid w:val="005728BD"/>
    <w:rsid w:val="00572A7F"/>
    <w:rsid w:val="00573189"/>
    <w:rsid w:val="00573BA8"/>
    <w:rsid w:val="00573FB2"/>
    <w:rsid w:val="00574726"/>
    <w:rsid w:val="00574B3C"/>
    <w:rsid w:val="00574F69"/>
    <w:rsid w:val="00575350"/>
    <w:rsid w:val="00576516"/>
    <w:rsid w:val="00576BF5"/>
    <w:rsid w:val="005771EE"/>
    <w:rsid w:val="00577E37"/>
    <w:rsid w:val="00580325"/>
    <w:rsid w:val="005813E1"/>
    <w:rsid w:val="00581699"/>
    <w:rsid w:val="00582006"/>
    <w:rsid w:val="0058343E"/>
    <w:rsid w:val="005835A2"/>
    <w:rsid w:val="00583688"/>
    <w:rsid w:val="00583711"/>
    <w:rsid w:val="0058383F"/>
    <w:rsid w:val="005843FB"/>
    <w:rsid w:val="00584E84"/>
    <w:rsid w:val="00585795"/>
    <w:rsid w:val="00585D79"/>
    <w:rsid w:val="00587140"/>
    <w:rsid w:val="00587248"/>
    <w:rsid w:val="00587B2D"/>
    <w:rsid w:val="00587DEF"/>
    <w:rsid w:val="00587F1B"/>
    <w:rsid w:val="005902A9"/>
    <w:rsid w:val="005902B5"/>
    <w:rsid w:val="0059062D"/>
    <w:rsid w:val="00591378"/>
    <w:rsid w:val="00591AE2"/>
    <w:rsid w:val="00591B90"/>
    <w:rsid w:val="00592231"/>
    <w:rsid w:val="005924EC"/>
    <w:rsid w:val="00592DC9"/>
    <w:rsid w:val="00592DD3"/>
    <w:rsid w:val="00592F59"/>
    <w:rsid w:val="00593CE5"/>
    <w:rsid w:val="00594A73"/>
    <w:rsid w:val="00595CCA"/>
    <w:rsid w:val="00596042"/>
    <w:rsid w:val="00596491"/>
    <w:rsid w:val="005A0926"/>
    <w:rsid w:val="005A11F3"/>
    <w:rsid w:val="005A1411"/>
    <w:rsid w:val="005A22CF"/>
    <w:rsid w:val="005A264F"/>
    <w:rsid w:val="005A2CEA"/>
    <w:rsid w:val="005A3434"/>
    <w:rsid w:val="005A4026"/>
    <w:rsid w:val="005A4C44"/>
    <w:rsid w:val="005A533B"/>
    <w:rsid w:val="005A53A9"/>
    <w:rsid w:val="005A6081"/>
    <w:rsid w:val="005A7988"/>
    <w:rsid w:val="005A7AFC"/>
    <w:rsid w:val="005A7D54"/>
    <w:rsid w:val="005B0085"/>
    <w:rsid w:val="005B06DD"/>
    <w:rsid w:val="005B18AA"/>
    <w:rsid w:val="005B25DA"/>
    <w:rsid w:val="005B28BF"/>
    <w:rsid w:val="005B2E25"/>
    <w:rsid w:val="005B2F50"/>
    <w:rsid w:val="005B3E17"/>
    <w:rsid w:val="005B5440"/>
    <w:rsid w:val="005B5FD0"/>
    <w:rsid w:val="005B643A"/>
    <w:rsid w:val="005B6AF3"/>
    <w:rsid w:val="005B6FEF"/>
    <w:rsid w:val="005B72F6"/>
    <w:rsid w:val="005B7A6F"/>
    <w:rsid w:val="005C1155"/>
    <w:rsid w:val="005C19DA"/>
    <w:rsid w:val="005C1E50"/>
    <w:rsid w:val="005C21B3"/>
    <w:rsid w:val="005C24E1"/>
    <w:rsid w:val="005C3E3B"/>
    <w:rsid w:val="005C4300"/>
    <w:rsid w:val="005C5229"/>
    <w:rsid w:val="005C5655"/>
    <w:rsid w:val="005C5B37"/>
    <w:rsid w:val="005C6A3F"/>
    <w:rsid w:val="005C6B1D"/>
    <w:rsid w:val="005C7349"/>
    <w:rsid w:val="005C7DF1"/>
    <w:rsid w:val="005D05C9"/>
    <w:rsid w:val="005D0C51"/>
    <w:rsid w:val="005D1194"/>
    <w:rsid w:val="005D139E"/>
    <w:rsid w:val="005D1AA6"/>
    <w:rsid w:val="005D1CC7"/>
    <w:rsid w:val="005D1DF3"/>
    <w:rsid w:val="005D2DB5"/>
    <w:rsid w:val="005D3FC5"/>
    <w:rsid w:val="005D428E"/>
    <w:rsid w:val="005D5662"/>
    <w:rsid w:val="005D5C16"/>
    <w:rsid w:val="005D6311"/>
    <w:rsid w:val="005D6915"/>
    <w:rsid w:val="005D6C03"/>
    <w:rsid w:val="005D764F"/>
    <w:rsid w:val="005E0651"/>
    <w:rsid w:val="005E17DA"/>
    <w:rsid w:val="005E1945"/>
    <w:rsid w:val="005E1DA9"/>
    <w:rsid w:val="005E2A1C"/>
    <w:rsid w:val="005E2FC9"/>
    <w:rsid w:val="005E34AA"/>
    <w:rsid w:val="005E49A2"/>
    <w:rsid w:val="005E4D12"/>
    <w:rsid w:val="005E54B2"/>
    <w:rsid w:val="005E5581"/>
    <w:rsid w:val="005E5616"/>
    <w:rsid w:val="005E573F"/>
    <w:rsid w:val="005E57D4"/>
    <w:rsid w:val="005E6414"/>
    <w:rsid w:val="005E6A88"/>
    <w:rsid w:val="005E76EB"/>
    <w:rsid w:val="005E774C"/>
    <w:rsid w:val="005E7977"/>
    <w:rsid w:val="005F0EF3"/>
    <w:rsid w:val="005F2158"/>
    <w:rsid w:val="005F2947"/>
    <w:rsid w:val="005F2A25"/>
    <w:rsid w:val="005F2DA5"/>
    <w:rsid w:val="005F2EFD"/>
    <w:rsid w:val="005F36F0"/>
    <w:rsid w:val="005F3E33"/>
    <w:rsid w:val="005F3F9D"/>
    <w:rsid w:val="005F48DD"/>
    <w:rsid w:val="005F4E46"/>
    <w:rsid w:val="005F5369"/>
    <w:rsid w:val="005F5888"/>
    <w:rsid w:val="005F60F8"/>
    <w:rsid w:val="005F6952"/>
    <w:rsid w:val="005F6B67"/>
    <w:rsid w:val="00600E36"/>
    <w:rsid w:val="006011AE"/>
    <w:rsid w:val="0060180F"/>
    <w:rsid w:val="00602082"/>
    <w:rsid w:val="0060243A"/>
    <w:rsid w:val="00602E7E"/>
    <w:rsid w:val="00603966"/>
    <w:rsid w:val="0060490E"/>
    <w:rsid w:val="00604DBF"/>
    <w:rsid w:val="0060521D"/>
    <w:rsid w:val="00605613"/>
    <w:rsid w:val="006056B2"/>
    <w:rsid w:val="00606573"/>
    <w:rsid w:val="00606A35"/>
    <w:rsid w:val="006070B6"/>
    <w:rsid w:val="00607101"/>
    <w:rsid w:val="00607641"/>
    <w:rsid w:val="00607E67"/>
    <w:rsid w:val="006100D9"/>
    <w:rsid w:val="006100F9"/>
    <w:rsid w:val="00610337"/>
    <w:rsid w:val="006104B9"/>
    <w:rsid w:val="006106FE"/>
    <w:rsid w:val="006109A8"/>
    <w:rsid w:val="00610F8D"/>
    <w:rsid w:val="006119B2"/>
    <w:rsid w:val="00611B1B"/>
    <w:rsid w:val="00611ED0"/>
    <w:rsid w:val="006126BB"/>
    <w:rsid w:val="00613E26"/>
    <w:rsid w:val="0061458E"/>
    <w:rsid w:val="0061555E"/>
    <w:rsid w:val="0061576A"/>
    <w:rsid w:val="0061596F"/>
    <w:rsid w:val="00615AD6"/>
    <w:rsid w:val="00615E07"/>
    <w:rsid w:val="00616205"/>
    <w:rsid w:val="006163F1"/>
    <w:rsid w:val="00617626"/>
    <w:rsid w:val="00617A73"/>
    <w:rsid w:val="00620251"/>
    <w:rsid w:val="00620BA5"/>
    <w:rsid w:val="00620BED"/>
    <w:rsid w:val="00620BEE"/>
    <w:rsid w:val="0062182C"/>
    <w:rsid w:val="006223B4"/>
    <w:rsid w:val="006224DA"/>
    <w:rsid w:val="00623EC0"/>
    <w:rsid w:val="00624B9E"/>
    <w:rsid w:val="00624CCA"/>
    <w:rsid w:val="006251D9"/>
    <w:rsid w:val="006253B7"/>
    <w:rsid w:val="0062586F"/>
    <w:rsid w:val="00625C77"/>
    <w:rsid w:val="00625FDE"/>
    <w:rsid w:val="0062685B"/>
    <w:rsid w:val="006269BF"/>
    <w:rsid w:val="00626AB7"/>
    <w:rsid w:val="00627476"/>
    <w:rsid w:val="00631C8D"/>
    <w:rsid w:val="00632A92"/>
    <w:rsid w:val="0063305A"/>
    <w:rsid w:val="00634646"/>
    <w:rsid w:val="00634686"/>
    <w:rsid w:val="00634791"/>
    <w:rsid w:val="00635B51"/>
    <w:rsid w:val="00635D96"/>
    <w:rsid w:val="00636200"/>
    <w:rsid w:val="0063671F"/>
    <w:rsid w:val="006367F3"/>
    <w:rsid w:val="0064022E"/>
    <w:rsid w:val="0064111E"/>
    <w:rsid w:val="006412EA"/>
    <w:rsid w:val="0064133C"/>
    <w:rsid w:val="00641921"/>
    <w:rsid w:val="00641E0D"/>
    <w:rsid w:val="00642055"/>
    <w:rsid w:val="00642308"/>
    <w:rsid w:val="00642F86"/>
    <w:rsid w:val="00643481"/>
    <w:rsid w:val="0064377A"/>
    <w:rsid w:val="00643D0F"/>
    <w:rsid w:val="00643F05"/>
    <w:rsid w:val="006444AE"/>
    <w:rsid w:val="0064508A"/>
    <w:rsid w:val="00646C7D"/>
    <w:rsid w:val="00646E50"/>
    <w:rsid w:val="006473A6"/>
    <w:rsid w:val="006474FF"/>
    <w:rsid w:val="0064756B"/>
    <w:rsid w:val="006507C1"/>
    <w:rsid w:val="0065081A"/>
    <w:rsid w:val="00651102"/>
    <w:rsid w:val="00652817"/>
    <w:rsid w:val="00652849"/>
    <w:rsid w:val="0065344C"/>
    <w:rsid w:val="00653C24"/>
    <w:rsid w:val="00653E63"/>
    <w:rsid w:val="006540DD"/>
    <w:rsid w:val="00654531"/>
    <w:rsid w:val="00654C65"/>
    <w:rsid w:val="00656FA3"/>
    <w:rsid w:val="0065710B"/>
    <w:rsid w:val="00657C7D"/>
    <w:rsid w:val="0066087A"/>
    <w:rsid w:val="00660B68"/>
    <w:rsid w:val="00660C89"/>
    <w:rsid w:val="006612C7"/>
    <w:rsid w:val="006613C7"/>
    <w:rsid w:val="00661880"/>
    <w:rsid w:val="00661CBC"/>
    <w:rsid w:val="00662899"/>
    <w:rsid w:val="0066348E"/>
    <w:rsid w:val="006636D6"/>
    <w:rsid w:val="00663A9E"/>
    <w:rsid w:val="00663F50"/>
    <w:rsid w:val="006640AB"/>
    <w:rsid w:val="006646B7"/>
    <w:rsid w:val="00664F43"/>
    <w:rsid w:val="00665EF1"/>
    <w:rsid w:val="006665FC"/>
    <w:rsid w:val="0066709B"/>
    <w:rsid w:val="00667208"/>
    <w:rsid w:val="006701AC"/>
    <w:rsid w:val="0067152C"/>
    <w:rsid w:val="00672012"/>
    <w:rsid w:val="006722FE"/>
    <w:rsid w:val="00673029"/>
    <w:rsid w:val="006734D3"/>
    <w:rsid w:val="00673BB6"/>
    <w:rsid w:val="006741BD"/>
    <w:rsid w:val="00674978"/>
    <w:rsid w:val="00674CF8"/>
    <w:rsid w:val="006755DE"/>
    <w:rsid w:val="006766B0"/>
    <w:rsid w:val="00676884"/>
    <w:rsid w:val="0067722A"/>
    <w:rsid w:val="006802B3"/>
    <w:rsid w:val="006807B9"/>
    <w:rsid w:val="00680FEB"/>
    <w:rsid w:val="00681351"/>
    <w:rsid w:val="00681FE8"/>
    <w:rsid w:val="006826FD"/>
    <w:rsid w:val="0068416C"/>
    <w:rsid w:val="006846E4"/>
    <w:rsid w:val="0068482B"/>
    <w:rsid w:val="00684DEA"/>
    <w:rsid w:val="00685C92"/>
    <w:rsid w:val="00686251"/>
    <w:rsid w:val="006865CB"/>
    <w:rsid w:val="0068730A"/>
    <w:rsid w:val="006875AB"/>
    <w:rsid w:val="0069038F"/>
    <w:rsid w:val="00691587"/>
    <w:rsid w:val="00691636"/>
    <w:rsid w:val="00691AD1"/>
    <w:rsid w:val="00691F87"/>
    <w:rsid w:val="00691FE0"/>
    <w:rsid w:val="00692299"/>
    <w:rsid w:val="0069270A"/>
    <w:rsid w:val="00693179"/>
    <w:rsid w:val="006938C2"/>
    <w:rsid w:val="00693E07"/>
    <w:rsid w:val="00694AFC"/>
    <w:rsid w:val="00694B95"/>
    <w:rsid w:val="0069551B"/>
    <w:rsid w:val="00695C64"/>
    <w:rsid w:val="00695DC4"/>
    <w:rsid w:val="00696217"/>
    <w:rsid w:val="00696285"/>
    <w:rsid w:val="00696A83"/>
    <w:rsid w:val="00696C7C"/>
    <w:rsid w:val="00697AF6"/>
    <w:rsid w:val="00697F12"/>
    <w:rsid w:val="006A01F2"/>
    <w:rsid w:val="006A0919"/>
    <w:rsid w:val="006A1ECB"/>
    <w:rsid w:val="006A205C"/>
    <w:rsid w:val="006A372E"/>
    <w:rsid w:val="006A3B52"/>
    <w:rsid w:val="006A45BF"/>
    <w:rsid w:val="006A4D31"/>
    <w:rsid w:val="006A54B8"/>
    <w:rsid w:val="006A581C"/>
    <w:rsid w:val="006A67F5"/>
    <w:rsid w:val="006A6A6C"/>
    <w:rsid w:val="006A7282"/>
    <w:rsid w:val="006A7698"/>
    <w:rsid w:val="006B03FA"/>
    <w:rsid w:val="006B09E4"/>
    <w:rsid w:val="006B0FB6"/>
    <w:rsid w:val="006B245F"/>
    <w:rsid w:val="006B2497"/>
    <w:rsid w:val="006B30FD"/>
    <w:rsid w:val="006B31EF"/>
    <w:rsid w:val="006B3BBD"/>
    <w:rsid w:val="006B4EF7"/>
    <w:rsid w:val="006B5B5B"/>
    <w:rsid w:val="006B5F4A"/>
    <w:rsid w:val="006B663A"/>
    <w:rsid w:val="006B6948"/>
    <w:rsid w:val="006B69E5"/>
    <w:rsid w:val="006B7713"/>
    <w:rsid w:val="006B787C"/>
    <w:rsid w:val="006C0268"/>
    <w:rsid w:val="006C0413"/>
    <w:rsid w:val="006C0F73"/>
    <w:rsid w:val="006C1631"/>
    <w:rsid w:val="006C17FE"/>
    <w:rsid w:val="006C2096"/>
    <w:rsid w:val="006C250F"/>
    <w:rsid w:val="006C272E"/>
    <w:rsid w:val="006C2E60"/>
    <w:rsid w:val="006C2E78"/>
    <w:rsid w:val="006C3334"/>
    <w:rsid w:val="006C4D3B"/>
    <w:rsid w:val="006C5267"/>
    <w:rsid w:val="006C53A7"/>
    <w:rsid w:val="006C56C9"/>
    <w:rsid w:val="006C6768"/>
    <w:rsid w:val="006C6C15"/>
    <w:rsid w:val="006C6F00"/>
    <w:rsid w:val="006C7BEC"/>
    <w:rsid w:val="006D0064"/>
    <w:rsid w:val="006D0FBB"/>
    <w:rsid w:val="006D11B4"/>
    <w:rsid w:val="006D1B82"/>
    <w:rsid w:val="006D2A7C"/>
    <w:rsid w:val="006D3F12"/>
    <w:rsid w:val="006D42A0"/>
    <w:rsid w:val="006D4465"/>
    <w:rsid w:val="006D5439"/>
    <w:rsid w:val="006D6760"/>
    <w:rsid w:val="006D6933"/>
    <w:rsid w:val="006D742F"/>
    <w:rsid w:val="006E002B"/>
    <w:rsid w:val="006E01ED"/>
    <w:rsid w:val="006E08AB"/>
    <w:rsid w:val="006E0A06"/>
    <w:rsid w:val="006E0F03"/>
    <w:rsid w:val="006E1503"/>
    <w:rsid w:val="006E1793"/>
    <w:rsid w:val="006E1AFE"/>
    <w:rsid w:val="006E2455"/>
    <w:rsid w:val="006E2935"/>
    <w:rsid w:val="006E2C56"/>
    <w:rsid w:val="006E2CBD"/>
    <w:rsid w:val="006E361F"/>
    <w:rsid w:val="006E4DBA"/>
    <w:rsid w:val="006E51F0"/>
    <w:rsid w:val="006E5C9F"/>
    <w:rsid w:val="006E61F5"/>
    <w:rsid w:val="006E7140"/>
    <w:rsid w:val="006E738A"/>
    <w:rsid w:val="006F00E5"/>
    <w:rsid w:val="006F0B42"/>
    <w:rsid w:val="006F1582"/>
    <w:rsid w:val="006F1614"/>
    <w:rsid w:val="006F192D"/>
    <w:rsid w:val="006F2524"/>
    <w:rsid w:val="006F2DF8"/>
    <w:rsid w:val="006F2E7C"/>
    <w:rsid w:val="006F2EF9"/>
    <w:rsid w:val="006F381C"/>
    <w:rsid w:val="006F4471"/>
    <w:rsid w:val="006F46FF"/>
    <w:rsid w:val="006F4760"/>
    <w:rsid w:val="006F5644"/>
    <w:rsid w:val="006F5716"/>
    <w:rsid w:val="006F5D7F"/>
    <w:rsid w:val="006F7B18"/>
    <w:rsid w:val="006F7F65"/>
    <w:rsid w:val="0070010A"/>
    <w:rsid w:val="00700643"/>
    <w:rsid w:val="00700D3B"/>
    <w:rsid w:val="00701621"/>
    <w:rsid w:val="00701C8B"/>
    <w:rsid w:val="007026DF"/>
    <w:rsid w:val="007035B1"/>
    <w:rsid w:val="0070371C"/>
    <w:rsid w:val="00703DAC"/>
    <w:rsid w:val="0070475C"/>
    <w:rsid w:val="007058AA"/>
    <w:rsid w:val="00705F9A"/>
    <w:rsid w:val="00706C5C"/>
    <w:rsid w:val="00707540"/>
    <w:rsid w:val="00711AAF"/>
    <w:rsid w:val="00712B68"/>
    <w:rsid w:val="00712DAA"/>
    <w:rsid w:val="00713ADA"/>
    <w:rsid w:val="00714A98"/>
    <w:rsid w:val="0071538E"/>
    <w:rsid w:val="007155B0"/>
    <w:rsid w:val="0071589F"/>
    <w:rsid w:val="00715CF1"/>
    <w:rsid w:val="00715EC6"/>
    <w:rsid w:val="00716E2E"/>
    <w:rsid w:val="00717120"/>
    <w:rsid w:val="00717308"/>
    <w:rsid w:val="0072046D"/>
    <w:rsid w:val="00720657"/>
    <w:rsid w:val="00720B1B"/>
    <w:rsid w:val="00720CA2"/>
    <w:rsid w:val="00722468"/>
    <w:rsid w:val="00722593"/>
    <w:rsid w:val="00722B73"/>
    <w:rsid w:val="00723492"/>
    <w:rsid w:val="00724EFD"/>
    <w:rsid w:val="007253F3"/>
    <w:rsid w:val="007259D3"/>
    <w:rsid w:val="00725E9F"/>
    <w:rsid w:val="0072697E"/>
    <w:rsid w:val="00726F03"/>
    <w:rsid w:val="00727101"/>
    <w:rsid w:val="00730525"/>
    <w:rsid w:val="0073060E"/>
    <w:rsid w:val="00730E4C"/>
    <w:rsid w:val="007314A8"/>
    <w:rsid w:val="00731EE2"/>
    <w:rsid w:val="007320EB"/>
    <w:rsid w:val="0073272E"/>
    <w:rsid w:val="00733031"/>
    <w:rsid w:val="00734CC1"/>
    <w:rsid w:val="00735C47"/>
    <w:rsid w:val="007403A8"/>
    <w:rsid w:val="00740D96"/>
    <w:rsid w:val="00740FA9"/>
    <w:rsid w:val="00741455"/>
    <w:rsid w:val="00742591"/>
    <w:rsid w:val="00742953"/>
    <w:rsid w:val="00742B7B"/>
    <w:rsid w:val="00742FCE"/>
    <w:rsid w:val="00743EC8"/>
    <w:rsid w:val="00745528"/>
    <w:rsid w:val="007457E4"/>
    <w:rsid w:val="00745D2E"/>
    <w:rsid w:val="007473F8"/>
    <w:rsid w:val="0075127A"/>
    <w:rsid w:val="007512EC"/>
    <w:rsid w:val="0075130B"/>
    <w:rsid w:val="007527F9"/>
    <w:rsid w:val="007533AA"/>
    <w:rsid w:val="00754186"/>
    <w:rsid w:val="00754ABF"/>
    <w:rsid w:val="00755A52"/>
    <w:rsid w:val="007565D6"/>
    <w:rsid w:val="00756655"/>
    <w:rsid w:val="007570D4"/>
    <w:rsid w:val="00757198"/>
    <w:rsid w:val="007572E2"/>
    <w:rsid w:val="00757A88"/>
    <w:rsid w:val="00757B39"/>
    <w:rsid w:val="007627ED"/>
    <w:rsid w:val="00762FAD"/>
    <w:rsid w:val="0076444C"/>
    <w:rsid w:val="00764C66"/>
    <w:rsid w:val="00764CCB"/>
    <w:rsid w:val="00764DD2"/>
    <w:rsid w:val="0076509D"/>
    <w:rsid w:val="007651D0"/>
    <w:rsid w:val="00765CEB"/>
    <w:rsid w:val="00765E36"/>
    <w:rsid w:val="00766404"/>
    <w:rsid w:val="007702C1"/>
    <w:rsid w:val="00770996"/>
    <w:rsid w:val="007709E4"/>
    <w:rsid w:val="00772E6F"/>
    <w:rsid w:val="007732A9"/>
    <w:rsid w:val="00773849"/>
    <w:rsid w:val="007747C4"/>
    <w:rsid w:val="00774B01"/>
    <w:rsid w:val="00774B25"/>
    <w:rsid w:val="00775A4A"/>
    <w:rsid w:val="0077667D"/>
    <w:rsid w:val="007767E8"/>
    <w:rsid w:val="0077695C"/>
    <w:rsid w:val="00776AF4"/>
    <w:rsid w:val="007772FF"/>
    <w:rsid w:val="00777ED5"/>
    <w:rsid w:val="007801DE"/>
    <w:rsid w:val="00780672"/>
    <w:rsid w:val="00780A37"/>
    <w:rsid w:val="00780D7D"/>
    <w:rsid w:val="007814ED"/>
    <w:rsid w:val="00781F7C"/>
    <w:rsid w:val="007827DD"/>
    <w:rsid w:val="007828FB"/>
    <w:rsid w:val="00782A35"/>
    <w:rsid w:val="00782B12"/>
    <w:rsid w:val="0078315D"/>
    <w:rsid w:val="0078353A"/>
    <w:rsid w:val="0078394C"/>
    <w:rsid w:val="007845CC"/>
    <w:rsid w:val="0078461E"/>
    <w:rsid w:val="00784772"/>
    <w:rsid w:val="00785A60"/>
    <w:rsid w:val="00787A37"/>
    <w:rsid w:val="00787EE8"/>
    <w:rsid w:val="00787F1A"/>
    <w:rsid w:val="00790B6F"/>
    <w:rsid w:val="00790F4A"/>
    <w:rsid w:val="00791322"/>
    <w:rsid w:val="00791478"/>
    <w:rsid w:val="00791822"/>
    <w:rsid w:val="00791F38"/>
    <w:rsid w:val="00792057"/>
    <w:rsid w:val="007923D9"/>
    <w:rsid w:val="0079286D"/>
    <w:rsid w:val="007928B7"/>
    <w:rsid w:val="00793354"/>
    <w:rsid w:val="00793584"/>
    <w:rsid w:val="00793B67"/>
    <w:rsid w:val="0079491E"/>
    <w:rsid w:val="007959B0"/>
    <w:rsid w:val="00795B87"/>
    <w:rsid w:val="00795DDF"/>
    <w:rsid w:val="00796485"/>
    <w:rsid w:val="00796CD2"/>
    <w:rsid w:val="00797793"/>
    <w:rsid w:val="007979EF"/>
    <w:rsid w:val="007A140D"/>
    <w:rsid w:val="007A1C3F"/>
    <w:rsid w:val="007A234E"/>
    <w:rsid w:val="007A2701"/>
    <w:rsid w:val="007A2F2A"/>
    <w:rsid w:val="007A379D"/>
    <w:rsid w:val="007A37E3"/>
    <w:rsid w:val="007A3B13"/>
    <w:rsid w:val="007A45BE"/>
    <w:rsid w:val="007A4D47"/>
    <w:rsid w:val="007A5E61"/>
    <w:rsid w:val="007A6D90"/>
    <w:rsid w:val="007B0B9D"/>
    <w:rsid w:val="007B19B3"/>
    <w:rsid w:val="007B239F"/>
    <w:rsid w:val="007B259A"/>
    <w:rsid w:val="007B270C"/>
    <w:rsid w:val="007B3AA2"/>
    <w:rsid w:val="007B650D"/>
    <w:rsid w:val="007B6547"/>
    <w:rsid w:val="007B65B1"/>
    <w:rsid w:val="007B6720"/>
    <w:rsid w:val="007B6D5C"/>
    <w:rsid w:val="007B7F53"/>
    <w:rsid w:val="007C0110"/>
    <w:rsid w:val="007C0D58"/>
    <w:rsid w:val="007C14BC"/>
    <w:rsid w:val="007C20DE"/>
    <w:rsid w:val="007C2378"/>
    <w:rsid w:val="007C23E8"/>
    <w:rsid w:val="007C2A0B"/>
    <w:rsid w:val="007C3B25"/>
    <w:rsid w:val="007C4E0C"/>
    <w:rsid w:val="007D0139"/>
    <w:rsid w:val="007D1C8B"/>
    <w:rsid w:val="007D1CDB"/>
    <w:rsid w:val="007D2DB8"/>
    <w:rsid w:val="007D3725"/>
    <w:rsid w:val="007D383C"/>
    <w:rsid w:val="007D3B3A"/>
    <w:rsid w:val="007D3CF3"/>
    <w:rsid w:val="007D436F"/>
    <w:rsid w:val="007D43B3"/>
    <w:rsid w:val="007D48A2"/>
    <w:rsid w:val="007D5934"/>
    <w:rsid w:val="007D5A51"/>
    <w:rsid w:val="007D6A37"/>
    <w:rsid w:val="007D7368"/>
    <w:rsid w:val="007D7E36"/>
    <w:rsid w:val="007E0C4D"/>
    <w:rsid w:val="007E1022"/>
    <w:rsid w:val="007E1336"/>
    <w:rsid w:val="007E1D15"/>
    <w:rsid w:val="007E2698"/>
    <w:rsid w:val="007E34A4"/>
    <w:rsid w:val="007E36B7"/>
    <w:rsid w:val="007E4E10"/>
    <w:rsid w:val="007E4F0E"/>
    <w:rsid w:val="007E5BFA"/>
    <w:rsid w:val="007E5E18"/>
    <w:rsid w:val="007E60FD"/>
    <w:rsid w:val="007E73B7"/>
    <w:rsid w:val="007E7FDB"/>
    <w:rsid w:val="007F02AA"/>
    <w:rsid w:val="007F1443"/>
    <w:rsid w:val="007F2CCE"/>
    <w:rsid w:val="007F41CC"/>
    <w:rsid w:val="007F43C0"/>
    <w:rsid w:val="007F49B3"/>
    <w:rsid w:val="007F4B15"/>
    <w:rsid w:val="007F5A8E"/>
    <w:rsid w:val="00800310"/>
    <w:rsid w:val="0080062C"/>
    <w:rsid w:val="00800A1C"/>
    <w:rsid w:val="00800CA8"/>
    <w:rsid w:val="00801C09"/>
    <w:rsid w:val="00801D07"/>
    <w:rsid w:val="00801D96"/>
    <w:rsid w:val="00802C3C"/>
    <w:rsid w:val="00802D68"/>
    <w:rsid w:val="00802D75"/>
    <w:rsid w:val="00802DA0"/>
    <w:rsid w:val="00803064"/>
    <w:rsid w:val="008035C6"/>
    <w:rsid w:val="0080383B"/>
    <w:rsid w:val="00804906"/>
    <w:rsid w:val="00804A44"/>
    <w:rsid w:val="00805563"/>
    <w:rsid w:val="00805D29"/>
    <w:rsid w:val="00805E2F"/>
    <w:rsid w:val="00805F68"/>
    <w:rsid w:val="00810AF5"/>
    <w:rsid w:val="00811216"/>
    <w:rsid w:val="0081150A"/>
    <w:rsid w:val="00811E80"/>
    <w:rsid w:val="00811EE4"/>
    <w:rsid w:val="0081227F"/>
    <w:rsid w:val="0081244E"/>
    <w:rsid w:val="00812E74"/>
    <w:rsid w:val="00813019"/>
    <w:rsid w:val="00813253"/>
    <w:rsid w:val="00814283"/>
    <w:rsid w:val="008143C3"/>
    <w:rsid w:val="008146CF"/>
    <w:rsid w:val="00815101"/>
    <w:rsid w:val="00815187"/>
    <w:rsid w:val="008153C9"/>
    <w:rsid w:val="00815448"/>
    <w:rsid w:val="0081546A"/>
    <w:rsid w:val="00815C85"/>
    <w:rsid w:val="008163E9"/>
    <w:rsid w:val="00816ED7"/>
    <w:rsid w:val="0081798A"/>
    <w:rsid w:val="00817BC4"/>
    <w:rsid w:val="008201B5"/>
    <w:rsid w:val="00820397"/>
    <w:rsid w:val="00820C28"/>
    <w:rsid w:val="00820F76"/>
    <w:rsid w:val="00821B35"/>
    <w:rsid w:val="00821DC4"/>
    <w:rsid w:val="00821DF9"/>
    <w:rsid w:val="00822000"/>
    <w:rsid w:val="008226A8"/>
    <w:rsid w:val="00823508"/>
    <w:rsid w:val="00823814"/>
    <w:rsid w:val="00824581"/>
    <w:rsid w:val="00824D86"/>
    <w:rsid w:val="008250E0"/>
    <w:rsid w:val="00825F43"/>
    <w:rsid w:val="008261CC"/>
    <w:rsid w:val="00826A05"/>
    <w:rsid w:val="008276FF"/>
    <w:rsid w:val="008300F5"/>
    <w:rsid w:val="0083036E"/>
    <w:rsid w:val="00830C48"/>
    <w:rsid w:val="008310C8"/>
    <w:rsid w:val="0083146F"/>
    <w:rsid w:val="00832BDE"/>
    <w:rsid w:val="0083640F"/>
    <w:rsid w:val="00837396"/>
    <w:rsid w:val="0083759C"/>
    <w:rsid w:val="008377C4"/>
    <w:rsid w:val="00837857"/>
    <w:rsid w:val="00837CBE"/>
    <w:rsid w:val="00840E82"/>
    <w:rsid w:val="00841064"/>
    <w:rsid w:val="008419B0"/>
    <w:rsid w:val="00841ADE"/>
    <w:rsid w:val="0084268C"/>
    <w:rsid w:val="0084358F"/>
    <w:rsid w:val="00843AE3"/>
    <w:rsid w:val="008442CD"/>
    <w:rsid w:val="00844CB5"/>
    <w:rsid w:val="008452E4"/>
    <w:rsid w:val="00846146"/>
    <w:rsid w:val="008461F0"/>
    <w:rsid w:val="00847096"/>
    <w:rsid w:val="008509B1"/>
    <w:rsid w:val="00850A98"/>
    <w:rsid w:val="008511E0"/>
    <w:rsid w:val="008512D0"/>
    <w:rsid w:val="0085174B"/>
    <w:rsid w:val="00853AD3"/>
    <w:rsid w:val="00853C7A"/>
    <w:rsid w:val="00855B56"/>
    <w:rsid w:val="008572E6"/>
    <w:rsid w:val="00857E66"/>
    <w:rsid w:val="00860239"/>
    <w:rsid w:val="00860AD7"/>
    <w:rsid w:val="00860BFD"/>
    <w:rsid w:val="00861547"/>
    <w:rsid w:val="008615CC"/>
    <w:rsid w:val="00861D09"/>
    <w:rsid w:val="008621F3"/>
    <w:rsid w:val="008627B2"/>
    <w:rsid w:val="00864D44"/>
    <w:rsid w:val="008676A3"/>
    <w:rsid w:val="008679CA"/>
    <w:rsid w:val="008715D7"/>
    <w:rsid w:val="00871852"/>
    <w:rsid w:val="00871E93"/>
    <w:rsid w:val="0087253D"/>
    <w:rsid w:val="00872801"/>
    <w:rsid w:val="008730B4"/>
    <w:rsid w:val="0087332A"/>
    <w:rsid w:val="00873AD4"/>
    <w:rsid w:val="00873DDE"/>
    <w:rsid w:val="0087457E"/>
    <w:rsid w:val="00874734"/>
    <w:rsid w:val="008750CD"/>
    <w:rsid w:val="00875331"/>
    <w:rsid w:val="00875450"/>
    <w:rsid w:val="00875C79"/>
    <w:rsid w:val="00875FF1"/>
    <w:rsid w:val="008764A5"/>
    <w:rsid w:val="00877151"/>
    <w:rsid w:val="00877AD2"/>
    <w:rsid w:val="00877D88"/>
    <w:rsid w:val="0088022E"/>
    <w:rsid w:val="00880DB6"/>
    <w:rsid w:val="0088113A"/>
    <w:rsid w:val="00881285"/>
    <w:rsid w:val="0088170C"/>
    <w:rsid w:val="008817B0"/>
    <w:rsid w:val="00882987"/>
    <w:rsid w:val="00883F9E"/>
    <w:rsid w:val="00884E63"/>
    <w:rsid w:val="00885261"/>
    <w:rsid w:val="00885EEA"/>
    <w:rsid w:val="008872D7"/>
    <w:rsid w:val="00890ABB"/>
    <w:rsid w:val="00890D29"/>
    <w:rsid w:val="00893694"/>
    <w:rsid w:val="00893B77"/>
    <w:rsid w:val="00893EB7"/>
    <w:rsid w:val="008942CA"/>
    <w:rsid w:val="00894D95"/>
    <w:rsid w:val="0089589C"/>
    <w:rsid w:val="00895F43"/>
    <w:rsid w:val="008964A7"/>
    <w:rsid w:val="00896A7F"/>
    <w:rsid w:val="00896E4B"/>
    <w:rsid w:val="0089733F"/>
    <w:rsid w:val="00897F94"/>
    <w:rsid w:val="008A0D91"/>
    <w:rsid w:val="008A1B90"/>
    <w:rsid w:val="008A1C23"/>
    <w:rsid w:val="008A2580"/>
    <w:rsid w:val="008A2A7C"/>
    <w:rsid w:val="008A2AA1"/>
    <w:rsid w:val="008A4111"/>
    <w:rsid w:val="008A52BA"/>
    <w:rsid w:val="008A6DF8"/>
    <w:rsid w:val="008A716C"/>
    <w:rsid w:val="008A7E73"/>
    <w:rsid w:val="008B049A"/>
    <w:rsid w:val="008B06F4"/>
    <w:rsid w:val="008B10B3"/>
    <w:rsid w:val="008B1629"/>
    <w:rsid w:val="008B1B2E"/>
    <w:rsid w:val="008B1E0E"/>
    <w:rsid w:val="008B3C88"/>
    <w:rsid w:val="008B42D6"/>
    <w:rsid w:val="008B51B7"/>
    <w:rsid w:val="008B5455"/>
    <w:rsid w:val="008B59F7"/>
    <w:rsid w:val="008B5C54"/>
    <w:rsid w:val="008B624C"/>
    <w:rsid w:val="008B7448"/>
    <w:rsid w:val="008B7F61"/>
    <w:rsid w:val="008B7FB2"/>
    <w:rsid w:val="008C0229"/>
    <w:rsid w:val="008C0E8E"/>
    <w:rsid w:val="008C1372"/>
    <w:rsid w:val="008C1CDD"/>
    <w:rsid w:val="008C3127"/>
    <w:rsid w:val="008C33FA"/>
    <w:rsid w:val="008C3B2B"/>
    <w:rsid w:val="008C3D05"/>
    <w:rsid w:val="008C41ED"/>
    <w:rsid w:val="008C42C0"/>
    <w:rsid w:val="008C45DC"/>
    <w:rsid w:val="008C4792"/>
    <w:rsid w:val="008C5290"/>
    <w:rsid w:val="008C5E7B"/>
    <w:rsid w:val="008C6FFD"/>
    <w:rsid w:val="008C7DD4"/>
    <w:rsid w:val="008C7DE3"/>
    <w:rsid w:val="008D1347"/>
    <w:rsid w:val="008D23EE"/>
    <w:rsid w:val="008D296F"/>
    <w:rsid w:val="008D3381"/>
    <w:rsid w:val="008D3CCC"/>
    <w:rsid w:val="008D5205"/>
    <w:rsid w:val="008D5818"/>
    <w:rsid w:val="008D5C17"/>
    <w:rsid w:val="008D5DB7"/>
    <w:rsid w:val="008D6368"/>
    <w:rsid w:val="008D70A4"/>
    <w:rsid w:val="008D7211"/>
    <w:rsid w:val="008D774C"/>
    <w:rsid w:val="008E087E"/>
    <w:rsid w:val="008E0AF6"/>
    <w:rsid w:val="008E0F22"/>
    <w:rsid w:val="008E12BD"/>
    <w:rsid w:val="008E1CB8"/>
    <w:rsid w:val="008E2D39"/>
    <w:rsid w:val="008E3858"/>
    <w:rsid w:val="008E3B9D"/>
    <w:rsid w:val="008E3C3D"/>
    <w:rsid w:val="008E3F51"/>
    <w:rsid w:val="008E425F"/>
    <w:rsid w:val="008E443E"/>
    <w:rsid w:val="008E4601"/>
    <w:rsid w:val="008E49E7"/>
    <w:rsid w:val="008E652A"/>
    <w:rsid w:val="008E7802"/>
    <w:rsid w:val="008F026B"/>
    <w:rsid w:val="008F099A"/>
    <w:rsid w:val="008F0DAD"/>
    <w:rsid w:val="008F185B"/>
    <w:rsid w:val="008F1C91"/>
    <w:rsid w:val="008F20FA"/>
    <w:rsid w:val="008F22A6"/>
    <w:rsid w:val="008F2A17"/>
    <w:rsid w:val="008F3945"/>
    <w:rsid w:val="008F3E30"/>
    <w:rsid w:val="008F497B"/>
    <w:rsid w:val="008F4AFA"/>
    <w:rsid w:val="008F50DE"/>
    <w:rsid w:val="008F51DA"/>
    <w:rsid w:val="008F582E"/>
    <w:rsid w:val="008F5F7B"/>
    <w:rsid w:val="008F645E"/>
    <w:rsid w:val="008F74CF"/>
    <w:rsid w:val="008F763A"/>
    <w:rsid w:val="008F77E1"/>
    <w:rsid w:val="00900DE8"/>
    <w:rsid w:val="00901044"/>
    <w:rsid w:val="0090123B"/>
    <w:rsid w:val="00901B18"/>
    <w:rsid w:val="009021F5"/>
    <w:rsid w:val="0090292D"/>
    <w:rsid w:val="00903DD8"/>
    <w:rsid w:val="0090441D"/>
    <w:rsid w:val="00904C57"/>
    <w:rsid w:val="00904CEF"/>
    <w:rsid w:val="00906C2C"/>
    <w:rsid w:val="00906D25"/>
    <w:rsid w:val="00907504"/>
    <w:rsid w:val="0090767F"/>
    <w:rsid w:val="00907D7E"/>
    <w:rsid w:val="00910121"/>
    <w:rsid w:val="0091074D"/>
    <w:rsid w:val="00912029"/>
    <w:rsid w:val="00912363"/>
    <w:rsid w:val="00912DEB"/>
    <w:rsid w:val="0091336D"/>
    <w:rsid w:val="00913E2A"/>
    <w:rsid w:val="009141BC"/>
    <w:rsid w:val="009147E7"/>
    <w:rsid w:val="00914A6A"/>
    <w:rsid w:val="00915513"/>
    <w:rsid w:val="00916413"/>
    <w:rsid w:val="00920288"/>
    <w:rsid w:val="00921359"/>
    <w:rsid w:val="00921EC5"/>
    <w:rsid w:val="009220F5"/>
    <w:rsid w:val="00922A38"/>
    <w:rsid w:val="00923112"/>
    <w:rsid w:val="00923B67"/>
    <w:rsid w:val="009246CA"/>
    <w:rsid w:val="009247C5"/>
    <w:rsid w:val="00925927"/>
    <w:rsid w:val="00925F2F"/>
    <w:rsid w:val="0092692E"/>
    <w:rsid w:val="00927BCB"/>
    <w:rsid w:val="00927D0F"/>
    <w:rsid w:val="00930231"/>
    <w:rsid w:val="0093059D"/>
    <w:rsid w:val="0093227F"/>
    <w:rsid w:val="00932399"/>
    <w:rsid w:val="00932471"/>
    <w:rsid w:val="009339F3"/>
    <w:rsid w:val="00934000"/>
    <w:rsid w:val="009352D6"/>
    <w:rsid w:val="00935B61"/>
    <w:rsid w:val="00935CA8"/>
    <w:rsid w:val="00936DE4"/>
    <w:rsid w:val="00940288"/>
    <w:rsid w:val="009415F3"/>
    <w:rsid w:val="00941851"/>
    <w:rsid w:val="0094271A"/>
    <w:rsid w:val="00942BC9"/>
    <w:rsid w:val="009430C3"/>
    <w:rsid w:val="009432F1"/>
    <w:rsid w:val="009437C6"/>
    <w:rsid w:val="00943F6F"/>
    <w:rsid w:val="00945747"/>
    <w:rsid w:val="009469DD"/>
    <w:rsid w:val="009470B4"/>
    <w:rsid w:val="00947974"/>
    <w:rsid w:val="00947D13"/>
    <w:rsid w:val="00950FE7"/>
    <w:rsid w:val="00951577"/>
    <w:rsid w:val="00952466"/>
    <w:rsid w:val="00952972"/>
    <w:rsid w:val="00952A9C"/>
    <w:rsid w:val="00953A25"/>
    <w:rsid w:val="00954028"/>
    <w:rsid w:val="009541F1"/>
    <w:rsid w:val="009542C3"/>
    <w:rsid w:val="0095466F"/>
    <w:rsid w:val="00954B78"/>
    <w:rsid w:val="00955E0A"/>
    <w:rsid w:val="00955E4D"/>
    <w:rsid w:val="00956177"/>
    <w:rsid w:val="00956C19"/>
    <w:rsid w:val="00956E0E"/>
    <w:rsid w:val="00957980"/>
    <w:rsid w:val="00957AA9"/>
    <w:rsid w:val="009629A2"/>
    <w:rsid w:val="009629DD"/>
    <w:rsid w:val="00962B11"/>
    <w:rsid w:val="00963329"/>
    <w:rsid w:val="009638B9"/>
    <w:rsid w:val="00963BAE"/>
    <w:rsid w:val="00963E36"/>
    <w:rsid w:val="009644F5"/>
    <w:rsid w:val="009648C5"/>
    <w:rsid w:val="00964F1A"/>
    <w:rsid w:val="00965B09"/>
    <w:rsid w:val="00966315"/>
    <w:rsid w:val="009665A7"/>
    <w:rsid w:val="00967AA6"/>
    <w:rsid w:val="00970C0B"/>
    <w:rsid w:val="00970D27"/>
    <w:rsid w:val="0097217C"/>
    <w:rsid w:val="00972241"/>
    <w:rsid w:val="00972371"/>
    <w:rsid w:val="00972476"/>
    <w:rsid w:val="00972826"/>
    <w:rsid w:val="00972B5F"/>
    <w:rsid w:val="00973315"/>
    <w:rsid w:val="009737F6"/>
    <w:rsid w:val="00973A11"/>
    <w:rsid w:val="00973FF4"/>
    <w:rsid w:val="00974975"/>
    <w:rsid w:val="00974CDB"/>
    <w:rsid w:val="00974DE3"/>
    <w:rsid w:val="00975493"/>
    <w:rsid w:val="00975D34"/>
    <w:rsid w:val="00975E6E"/>
    <w:rsid w:val="0097633C"/>
    <w:rsid w:val="0097670C"/>
    <w:rsid w:val="00976A75"/>
    <w:rsid w:val="0098105E"/>
    <w:rsid w:val="0098173F"/>
    <w:rsid w:val="0098233F"/>
    <w:rsid w:val="00982C20"/>
    <w:rsid w:val="00983122"/>
    <w:rsid w:val="0098349D"/>
    <w:rsid w:val="0098376C"/>
    <w:rsid w:val="009840F2"/>
    <w:rsid w:val="0098545E"/>
    <w:rsid w:val="0098594C"/>
    <w:rsid w:val="00986878"/>
    <w:rsid w:val="00987F54"/>
    <w:rsid w:val="00990D09"/>
    <w:rsid w:val="009910FB"/>
    <w:rsid w:val="0099172B"/>
    <w:rsid w:val="00991853"/>
    <w:rsid w:val="009923E7"/>
    <w:rsid w:val="00992D4D"/>
    <w:rsid w:val="009951B4"/>
    <w:rsid w:val="00995336"/>
    <w:rsid w:val="00995848"/>
    <w:rsid w:val="00995C1A"/>
    <w:rsid w:val="00995DDE"/>
    <w:rsid w:val="0099757B"/>
    <w:rsid w:val="009A339B"/>
    <w:rsid w:val="009A3669"/>
    <w:rsid w:val="009A3DF0"/>
    <w:rsid w:val="009A488C"/>
    <w:rsid w:val="009A4B21"/>
    <w:rsid w:val="009A5EBF"/>
    <w:rsid w:val="009B0538"/>
    <w:rsid w:val="009B05A8"/>
    <w:rsid w:val="009B0AFA"/>
    <w:rsid w:val="009B1B5E"/>
    <w:rsid w:val="009B34FD"/>
    <w:rsid w:val="009B354C"/>
    <w:rsid w:val="009B3A2B"/>
    <w:rsid w:val="009B3A8F"/>
    <w:rsid w:val="009B3C56"/>
    <w:rsid w:val="009B3DD6"/>
    <w:rsid w:val="009B4136"/>
    <w:rsid w:val="009B45B4"/>
    <w:rsid w:val="009B4A01"/>
    <w:rsid w:val="009B52DB"/>
    <w:rsid w:val="009B64C3"/>
    <w:rsid w:val="009B67E0"/>
    <w:rsid w:val="009B6DD8"/>
    <w:rsid w:val="009C0E70"/>
    <w:rsid w:val="009C0F0B"/>
    <w:rsid w:val="009C2334"/>
    <w:rsid w:val="009C2B05"/>
    <w:rsid w:val="009C2C41"/>
    <w:rsid w:val="009C3324"/>
    <w:rsid w:val="009C3799"/>
    <w:rsid w:val="009C3E5B"/>
    <w:rsid w:val="009C453B"/>
    <w:rsid w:val="009C481B"/>
    <w:rsid w:val="009C64E0"/>
    <w:rsid w:val="009C6B45"/>
    <w:rsid w:val="009C7256"/>
    <w:rsid w:val="009C7E54"/>
    <w:rsid w:val="009D057A"/>
    <w:rsid w:val="009D05C9"/>
    <w:rsid w:val="009D0AC3"/>
    <w:rsid w:val="009D0CD2"/>
    <w:rsid w:val="009D1793"/>
    <w:rsid w:val="009D1E7A"/>
    <w:rsid w:val="009D1F2B"/>
    <w:rsid w:val="009D1FF7"/>
    <w:rsid w:val="009D2503"/>
    <w:rsid w:val="009D26D9"/>
    <w:rsid w:val="009D3145"/>
    <w:rsid w:val="009D34AE"/>
    <w:rsid w:val="009D42D8"/>
    <w:rsid w:val="009D53E0"/>
    <w:rsid w:val="009D6A52"/>
    <w:rsid w:val="009D72D3"/>
    <w:rsid w:val="009D7E9C"/>
    <w:rsid w:val="009E0287"/>
    <w:rsid w:val="009E03BD"/>
    <w:rsid w:val="009E06C6"/>
    <w:rsid w:val="009E0B6E"/>
    <w:rsid w:val="009E0FEB"/>
    <w:rsid w:val="009E14A6"/>
    <w:rsid w:val="009E1BB0"/>
    <w:rsid w:val="009E1FC0"/>
    <w:rsid w:val="009E21FC"/>
    <w:rsid w:val="009E2722"/>
    <w:rsid w:val="009E2BC9"/>
    <w:rsid w:val="009E3837"/>
    <w:rsid w:val="009E4974"/>
    <w:rsid w:val="009E5B7B"/>
    <w:rsid w:val="009E66BF"/>
    <w:rsid w:val="009E713E"/>
    <w:rsid w:val="009E7280"/>
    <w:rsid w:val="009E73BA"/>
    <w:rsid w:val="009E7496"/>
    <w:rsid w:val="009F0A08"/>
    <w:rsid w:val="009F2942"/>
    <w:rsid w:val="009F2BEA"/>
    <w:rsid w:val="009F31A5"/>
    <w:rsid w:val="009F350C"/>
    <w:rsid w:val="009F3F31"/>
    <w:rsid w:val="009F4B75"/>
    <w:rsid w:val="009F5649"/>
    <w:rsid w:val="009F6035"/>
    <w:rsid w:val="009F6113"/>
    <w:rsid w:val="009F7D74"/>
    <w:rsid w:val="00A007B0"/>
    <w:rsid w:val="00A00F4B"/>
    <w:rsid w:val="00A029A9"/>
    <w:rsid w:val="00A032BC"/>
    <w:rsid w:val="00A03BEC"/>
    <w:rsid w:val="00A040B4"/>
    <w:rsid w:val="00A045BF"/>
    <w:rsid w:val="00A04ACB"/>
    <w:rsid w:val="00A053B3"/>
    <w:rsid w:val="00A062B0"/>
    <w:rsid w:val="00A0708B"/>
    <w:rsid w:val="00A0710D"/>
    <w:rsid w:val="00A078C7"/>
    <w:rsid w:val="00A07E21"/>
    <w:rsid w:val="00A1042D"/>
    <w:rsid w:val="00A1088C"/>
    <w:rsid w:val="00A1108D"/>
    <w:rsid w:val="00A1173A"/>
    <w:rsid w:val="00A11DA6"/>
    <w:rsid w:val="00A1253F"/>
    <w:rsid w:val="00A13263"/>
    <w:rsid w:val="00A13A90"/>
    <w:rsid w:val="00A13C93"/>
    <w:rsid w:val="00A1424C"/>
    <w:rsid w:val="00A1452C"/>
    <w:rsid w:val="00A14DB1"/>
    <w:rsid w:val="00A15FB4"/>
    <w:rsid w:val="00A16694"/>
    <w:rsid w:val="00A20805"/>
    <w:rsid w:val="00A20B97"/>
    <w:rsid w:val="00A20D92"/>
    <w:rsid w:val="00A2113F"/>
    <w:rsid w:val="00A217CF"/>
    <w:rsid w:val="00A23297"/>
    <w:rsid w:val="00A24504"/>
    <w:rsid w:val="00A24EF6"/>
    <w:rsid w:val="00A2792D"/>
    <w:rsid w:val="00A30A07"/>
    <w:rsid w:val="00A314CD"/>
    <w:rsid w:val="00A31A01"/>
    <w:rsid w:val="00A31FF0"/>
    <w:rsid w:val="00A321F3"/>
    <w:rsid w:val="00A32297"/>
    <w:rsid w:val="00A3253E"/>
    <w:rsid w:val="00A32B9B"/>
    <w:rsid w:val="00A33007"/>
    <w:rsid w:val="00A3414D"/>
    <w:rsid w:val="00A348B1"/>
    <w:rsid w:val="00A348EB"/>
    <w:rsid w:val="00A35E1B"/>
    <w:rsid w:val="00A36654"/>
    <w:rsid w:val="00A36728"/>
    <w:rsid w:val="00A36AB7"/>
    <w:rsid w:val="00A37716"/>
    <w:rsid w:val="00A378A4"/>
    <w:rsid w:val="00A400D9"/>
    <w:rsid w:val="00A40C45"/>
    <w:rsid w:val="00A41138"/>
    <w:rsid w:val="00A415CA"/>
    <w:rsid w:val="00A4193C"/>
    <w:rsid w:val="00A41968"/>
    <w:rsid w:val="00A41E2E"/>
    <w:rsid w:val="00A42511"/>
    <w:rsid w:val="00A426FC"/>
    <w:rsid w:val="00A44E3D"/>
    <w:rsid w:val="00A44F01"/>
    <w:rsid w:val="00A452BF"/>
    <w:rsid w:val="00A4566F"/>
    <w:rsid w:val="00A456C0"/>
    <w:rsid w:val="00A456C5"/>
    <w:rsid w:val="00A45A4E"/>
    <w:rsid w:val="00A4636D"/>
    <w:rsid w:val="00A46C5D"/>
    <w:rsid w:val="00A472D7"/>
    <w:rsid w:val="00A47E01"/>
    <w:rsid w:val="00A508A7"/>
    <w:rsid w:val="00A51978"/>
    <w:rsid w:val="00A5217E"/>
    <w:rsid w:val="00A5222C"/>
    <w:rsid w:val="00A523C2"/>
    <w:rsid w:val="00A5245C"/>
    <w:rsid w:val="00A52946"/>
    <w:rsid w:val="00A53761"/>
    <w:rsid w:val="00A539C1"/>
    <w:rsid w:val="00A544BB"/>
    <w:rsid w:val="00A54F1E"/>
    <w:rsid w:val="00A551A1"/>
    <w:rsid w:val="00A551B8"/>
    <w:rsid w:val="00A556C1"/>
    <w:rsid w:val="00A55DB3"/>
    <w:rsid w:val="00A56124"/>
    <w:rsid w:val="00A56BDA"/>
    <w:rsid w:val="00A56EC2"/>
    <w:rsid w:val="00A576D9"/>
    <w:rsid w:val="00A57FC1"/>
    <w:rsid w:val="00A61005"/>
    <w:rsid w:val="00A616F5"/>
    <w:rsid w:val="00A62C69"/>
    <w:rsid w:val="00A631A8"/>
    <w:rsid w:val="00A6360D"/>
    <w:rsid w:val="00A638C2"/>
    <w:rsid w:val="00A63B8A"/>
    <w:rsid w:val="00A640BE"/>
    <w:rsid w:val="00A64764"/>
    <w:rsid w:val="00A64A73"/>
    <w:rsid w:val="00A64F1E"/>
    <w:rsid w:val="00A658C4"/>
    <w:rsid w:val="00A65A0A"/>
    <w:rsid w:val="00A65C4A"/>
    <w:rsid w:val="00A65D20"/>
    <w:rsid w:val="00A66C95"/>
    <w:rsid w:val="00A670C4"/>
    <w:rsid w:val="00A672A8"/>
    <w:rsid w:val="00A703BE"/>
    <w:rsid w:val="00A70E05"/>
    <w:rsid w:val="00A71D9E"/>
    <w:rsid w:val="00A73CF1"/>
    <w:rsid w:val="00A74366"/>
    <w:rsid w:val="00A746F0"/>
    <w:rsid w:val="00A74B01"/>
    <w:rsid w:val="00A74E9B"/>
    <w:rsid w:val="00A75292"/>
    <w:rsid w:val="00A75C41"/>
    <w:rsid w:val="00A75E21"/>
    <w:rsid w:val="00A763C0"/>
    <w:rsid w:val="00A7747B"/>
    <w:rsid w:val="00A77C6A"/>
    <w:rsid w:val="00A77EA2"/>
    <w:rsid w:val="00A8071A"/>
    <w:rsid w:val="00A8146E"/>
    <w:rsid w:val="00A814D9"/>
    <w:rsid w:val="00A81A7B"/>
    <w:rsid w:val="00A81DBA"/>
    <w:rsid w:val="00A81F26"/>
    <w:rsid w:val="00A836CE"/>
    <w:rsid w:val="00A8486F"/>
    <w:rsid w:val="00A849EF"/>
    <w:rsid w:val="00A84B4A"/>
    <w:rsid w:val="00A84E10"/>
    <w:rsid w:val="00A85F58"/>
    <w:rsid w:val="00A85FD5"/>
    <w:rsid w:val="00A86CB6"/>
    <w:rsid w:val="00A87519"/>
    <w:rsid w:val="00A906B6"/>
    <w:rsid w:val="00A919DE"/>
    <w:rsid w:val="00A92327"/>
    <w:rsid w:val="00A92970"/>
    <w:rsid w:val="00A92A7A"/>
    <w:rsid w:val="00A93459"/>
    <w:rsid w:val="00A93D2B"/>
    <w:rsid w:val="00A9435E"/>
    <w:rsid w:val="00A95B1F"/>
    <w:rsid w:val="00A962B1"/>
    <w:rsid w:val="00A96A24"/>
    <w:rsid w:val="00A96E8E"/>
    <w:rsid w:val="00A96F07"/>
    <w:rsid w:val="00A9716B"/>
    <w:rsid w:val="00A97311"/>
    <w:rsid w:val="00A979CA"/>
    <w:rsid w:val="00A97D81"/>
    <w:rsid w:val="00A97D98"/>
    <w:rsid w:val="00AA00CA"/>
    <w:rsid w:val="00AA015A"/>
    <w:rsid w:val="00AA07BC"/>
    <w:rsid w:val="00AA2F45"/>
    <w:rsid w:val="00AA4818"/>
    <w:rsid w:val="00AA5A34"/>
    <w:rsid w:val="00AA5A9B"/>
    <w:rsid w:val="00AA641A"/>
    <w:rsid w:val="00AA697B"/>
    <w:rsid w:val="00AA7416"/>
    <w:rsid w:val="00AA75A0"/>
    <w:rsid w:val="00AB08BA"/>
    <w:rsid w:val="00AB194D"/>
    <w:rsid w:val="00AB3B78"/>
    <w:rsid w:val="00AB4CB4"/>
    <w:rsid w:val="00AB62AC"/>
    <w:rsid w:val="00AB62C0"/>
    <w:rsid w:val="00AB6350"/>
    <w:rsid w:val="00AB7325"/>
    <w:rsid w:val="00AB75FE"/>
    <w:rsid w:val="00AB7B74"/>
    <w:rsid w:val="00AB7DF6"/>
    <w:rsid w:val="00AB7F72"/>
    <w:rsid w:val="00AC002A"/>
    <w:rsid w:val="00AC076B"/>
    <w:rsid w:val="00AC0B49"/>
    <w:rsid w:val="00AC0C61"/>
    <w:rsid w:val="00AC1134"/>
    <w:rsid w:val="00AC180F"/>
    <w:rsid w:val="00AC255F"/>
    <w:rsid w:val="00AC2D47"/>
    <w:rsid w:val="00AC314C"/>
    <w:rsid w:val="00AC3E52"/>
    <w:rsid w:val="00AC42C1"/>
    <w:rsid w:val="00AC4AA9"/>
    <w:rsid w:val="00AC5319"/>
    <w:rsid w:val="00AC547B"/>
    <w:rsid w:val="00AC55E2"/>
    <w:rsid w:val="00AC5B57"/>
    <w:rsid w:val="00AC61D8"/>
    <w:rsid w:val="00AC62E7"/>
    <w:rsid w:val="00AC65A8"/>
    <w:rsid w:val="00AC67F2"/>
    <w:rsid w:val="00AC7B11"/>
    <w:rsid w:val="00AD001D"/>
    <w:rsid w:val="00AD0242"/>
    <w:rsid w:val="00AD0951"/>
    <w:rsid w:val="00AD1B80"/>
    <w:rsid w:val="00AD2CCA"/>
    <w:rsid w:val="00AD3323"/>
    <w:rsid w:val="00AD3736"/>
    <w:rsid w:val="00AD3824"/>
    <w:rsid w:val="00AD3F9E"/>
    <w:rsid w:val="00AD43B9"/>
    <w:rsid w:val="00AD43FF"/>
    <w:rsid w:val="00AD5594"/>
    <w:rsid w:val="00AD66CF"/>
    <w:rsid w:val="00AD6F5E"/>
    <w:rsid w:val="00AD6FC6"/>
    <w:rsid w:val="00AD711A"/>
    <w:rsid w:val="00AD76D6"/>
    <w:rsid w:val="00AE0BAA"/>
    <w:rsid w:val="00AE298F"/>
    <w:rsid w:val="00AE2A5B"/>
    <w:rsid w:val="00AE2D20"/>
    <w:rsid w:val="00AE3669"/>
    <w:rsid w:val="00AE3D9D"/>
    <w:rsid w:val="00AE5033"/>
    <w:rsid w:val="00AE506D"/>
    <w:rsid w:val="00AE5BF2"/>
    <w:rsid w:val="00AE5D2F"/>
    <w:rsid w:val="00AE788C"/>
    <w:rsid w:val="00AE7DA4"/>
    <w:rsid w:val="00AF06AF"/>
    <w:rsid w:val="00AF08BB"/>
    <w:rsid w:val="00AF0D4E"/>
    <w:rsid w:val="00AF0ECE"/>
    <w:rsid w:val="00AF1013"/>
    <w:rsid w:val="00AF108A"/>
    <w:rsid w:val="00AF16F7"/>
    <w:rsid w:val="00AF1FF8"/>
    <w:rsid w:val="00AF2014"/>
    <w:rsid w:val="00AF2F3A"/>
    <w:rsid w:val="00AF3130"/>
    <w:rsid w:val="00AF3533"/>
    <w:rsid w:val="00AF4660"/>
    <w:rsid w:val="00AF4740"/>
    <w:rsid w:val="00AF4DBF"/>
    <w:rsid w:val="00AF501F"/>
    <w:rsid w:val="00AF5480"/>
    <w:rsid w:val="00AF6724"/>
    <w:rsid w:val="00AF6FB5"/>
    <w:rsid w:val="00AF73AA"/>
    <w:rsid w:val="00AF7496"/>
    <w:rsid w:val="00AF7617"/>
    <w:rsid w:val="00B00608"/>
    <w:rsid w:val="00B00F7B"/>
    <w:rsid w:val="00B01EAB"/>
    <w:rsid w:val="00B01FFF"/>
    <w:rsid w:val="00B04E58"/>
    <w:rsid w:val="00B04E6A"/>
    <w:rsid w:val="00B0539D"/>
    <w:rsid w:val="00B056D6"/>
    <w:rsid w:val="00B05A44"/>
    <w:rsid w:val="00B05B3C"/>
    <w:rsid w:val="00B0674F"/>
    <w:rsid w:val="00B06750"/>
    <w:rsid w:val="00B071E1"/>
    <w:rsid w:val="00B07314"/>
    <w:rsid w:val="00B07EB2"/>
    <w:rsid w:val="00B10A54"/>
    <w:rsid w:val="00B10AA3"/>
    <w:rsid w:val="00B10FFD"/>
    <w:rsid w:val="00B11941"/>
    <w:rsid w:val="00B12C0F"/>
    <w:rsid w:val="00B13676"/>
    <w:rsid w:val="00B13932"/>
    <w:rsid w:val="00B13AD5"/>
    <w:rsid w:val="00B13B6F"/>
    <w:rsid w:val="00B13FE5"/>
    <w:rsid w:val="00B140CA"/>
    <w:rsid w:val="00B176F5"/>
    <w:rsid w:val="00B17D3C"/>
    <w:rsid w:val="00B2059F"/>
    <w:rsid w:val="00B21D40"/>
    <w:rsid w:val="00B21E61"/>
    <w:rsid w:val="00B23FB6"/>
    <w:rsid w:val="00B246FE"/>
    <w:rsid w:val="00B24AFC"/>
    <w:rsid w:val="00B252B6"/>
    <w:rsid w:val="00B25E7B"/>
    <w:rsid w:val="00B265C2"/>
    <w:rsid w:val="00B2675B"/>
    <w:rsid w:val="00B27B43"/>
    <w:rsid w:val="00B30411"/>
    <w:rsid w:val="00B31943"/>
    <w:rsid w:val="00B31A3B"/>
    <w:rsid w:val="00B32845"/>
    <w:rsid w:val="00B32C6B"/>
    <w:rsid w:val="00B3374B"/>
    <w:rsid w:val="00B33DBB"/>
    <w:rsid w:val="00B347D7"/>
    <w:rsid w:val="00B352E2"/>
    <w:rsid w:val="00B35D99"/>
    <w:rsid w:val="00B36085"/>
    <w:rsid w:val="00B366A0"/>
    <w:rsid w:val="00B36F49"/>
    <w:rsid w:val="00B37861"/>
    <w:rsid w:val="00B37C45"/>
    <w:rsid w:val="00B4005B"/>
    <w:rsid w:val="00B40707"/>
    <w:rsid w:val="00B40A6A"/>
    <w:rsid w:val="00B41548"/>
    <w:rsid w:val="00B41F28"/>
    <w:rsid w:val="00B43445"/>
    <w:rsid w:val="00B4369C"/>
    <w:rsid w:val="00B43C66"/>
    <w:rsid w:val="00B43E84"/>
    <w:rsid w:val="00B44825"/>
    <w:rsid w:val="00B450F0"/>
    <w:rsid w:val="00B4566F"/>
    <w:rsid w:val="00B45C9D"/>
    <w:rsid w:val="00B465A0"/>
    <w:rsid w:val="00B46C60"/>
    <w:rsid w:val="00B4751D"/>
    <w:rsid w:val="00B47AFE"/>
    <w:rsid w:val="00B514D3"/>
    <w:rsid w:val="00B52684"/>
    <w:rsid w:val="00B53363"/>
    <w:rsid w:val="00B543A2"/>
    <w:rsid w:val="00B54A4E"/>
    <w:rsid w:val="00B55109"/>
    <w:rsid w:val="00B551EA"/>
    <w:rsid w:val="00B5549F"/>
    <w:rsid w:val="00B5631C"/>
    <w:rsid w:val="00B56AA8"/>
    <w:rsid w:val="00B60C1D"/>
    <w:rsid w:val="00B60D7E"/>
    <w:rsid w:val="00B60E0D"/>
    <w:rsid w:val="00B61198"/>
    <w:rsid w:val="00B627C2"/>
    <w:rsid w:val="00B62A63"/>
    <w:rsid w:val="00B630B8"/>
    <w:rsid w:val="00B6424E"/>
    <w:rsid w:val="00B64811"/>
    <w:rsid w:val="00B64BDB"/>
    <w:rsid w:val="00B6542B"/>
    <w:rsid w:val="00B6641D"/>
    <w:rsid w:val="00B66648"/>
    <w:rsid w:val="00B6698F"/>
    <w:rsid w:val="00B66A90"/>
    <w:rsid w:val="00B67AA4"/>
    <w:rsid w:val="00B7031A"/>
    <w:rsid w:val="00B70E6B"/>
    <w:rsid w:val="00B724A5"/>
    <w:rsid w:val="00B72902"/>
    <w:rsid w:val="00B7385E"/>
    <w:rsid w:val="00B74053"/>
    <w:rsid w:val="00B74C94"/>
    <w:rsid w:val="00B74D8E"/>
    <w:rsid w:val="00B77CF6"/>
    <w:rsid w:val="00B80670"/>
    <w:rsid w:val="00B80786"/>
    <w:rsid w:val="00B80B84"/>
    <w:rsid w:val="00B8106F"/>
    <w:rsid w:val="00B83140"/>
    <w:rsid w:val="00B83393"/>
    <w:rsid w:val="00B83B64"/>
    <w:rsid w:val="00B83DF4"/>
    <w:rsid w:val="00B848A3"/>
    <w:rsid w:val="00B849CF"/>
    <w:rsid w:val="00B8595C"/>
    <w:rsid w:val="00B86609"/>
    <w:rsid w:val="00B873C6"/>
    <w:rsid w:val="00B875F7"/>
    <w:rsid w:val="00B87C37"/>
    <w:rsid w:val="00B90E5B"/>
    <w:rsid w:val="00B93164"/>
    <w:rsid w:val="00B933AA"/>
    <w:rsid w:val="00B934C5"/>
    <w:rsid w:val="00B93815"/>
    <w:rsid w:val="00B94176"/>
    <w:rsid w:val="00B943FF"/>
    <w:rsid w:val="00B9517E"/>
    <w:rsid w:val="00B955D8"/>
    <w:rsid w:val="00B977F5"/>
    <w:rsid w:val="00B979BD"/>
    <w:rsid w:val="00BA0805"/>
    <w:rsid w:val="00BA15BB"/>
    <w:rsid w:val="00BA1A07"/>
    <w:rsid w:val="00BA23C6"/>
    <w:rsid w:val="00BA2EB2"/>
    <w:rsid w:val="00BA3023"/>
    <w:rsid w:val="00BA383C"/>
    <w:rsid w:val="00BA386D"/>
    <w:rsid w:val="00BA41ED"/>
    <w:rsid w:val="00BA4574"/>
    <w:rsid w:val="00BA4DBA"/>
    <w:rsid w:val="00BA50E2"/>
    <w:rsid w:val="00BA58F0"/>
    <w:rsid w:val="00BA59FE"/>
    <w:rsid w:val="00BA5C15"/>
    <w:rsid w:val="00BA66A1"/>
    <w:rsid w:val="00BA72C1"/>
    <w:rsid w:val="00BA7C22"/>
    <w:rsid w:val="00BB0344"/>
    <w:rsid w:val="00BB0BEA"/>
    <w:rsid w:val="00BB0F00"/>
    <w:rsid w:val="00BB16AF"/>
    <w:rsid w:val="00BB1A63"/>
    <w:rsid w:val="00BB2102"/>
    <w:rsid w:val="00BB34F9"/>
    <w:rsid w:val="00BB413F"/>
    <w:rsid w:val="00BB4549"/>
    <w:rsid w:val="00BB4BFD"/>
    <w:rsid w:val="00BB593F"/>
    <w:rsid w:val="00BB614D"/>
    <w:rsid w:val="00BB6AF7"/>
    <w:rsid w:val="00BC0043"/>
    <w:rsid w:val="00BC181E"/>
    <w:rsid w:val="00BC200F"/>
    <w:rsid w:val="00BC2E50"/>
    <w:rsid w:val="00BC380B"/>
    <w:rsid w:val="00BC3DEE"/>
    <w:rsid w:val="00BC45E3"/>
    <w:rsid w:val="00BC462F"/>
    <w:rsid w:val="00BC52E2"/>
    <w:rsid w:val="00BC607B"/>
    <w:rsid w:val="00BC650E"/>
    <w:rsid w:val="00BC6A35"/>
    <w:rsid w:val="00BC73D2"/>
    <w:rsid w:val="00BC76DC"/>
    <w:rsid w:val="00BD01B5"/>
    <w:rsid w:val="00BD0E0B"/>
    <w:rsid w:val="00BD0E64"/>
    <w:rsid w:val="00BD1340"/>
    <w:rsid w:val="00BD14A8"/>
    <w:rsid w:val="00BD18A7"/>
    <w:rsid w:val="00BD2338"/>
    <w:rsid w:val="00BD3EEA"/>
    <w:rsid w:val="00BD4010"/>
    <w:rsid w:val="00BD56DE"/>
    <w:rsid w:val="00BD5F7F"/>
    <w:rsid w:val="00BD6029"/>
    <w:rsid w:val="00BD6090"/>
    <w:rsid w:val="00BD742D"/>
    <w:rsid w:val="00BE0473"/>
    <w:rsid w:val="00BE0524"/>
    <w:rsid w:val="00BE0B1E"/>
    <w:rsid w:val="00BE120B"/>
    <w:rsid w:val="00BE2087"/>
    <w:rsid w:val="00BE26B8"/>
    <w:rsid w:val="00BE32F0"/>
    <w:rsid w:val="00BE3F49"/>
    <w:rsid w:val="00BE41AD"/>
    <w:rsid w:val="00BE4BFF"/>
    <w:rsid w:val="00BE4D14"/>
    <w:rsid w:val="00BE52F7"/>
    <w:rsid w:val="00BE548A"/>
    <w:rsid w:val="00BE62DD"/>
    <w:rsid w:val="00BE633B"/>
    <w:rsid w:val="00BE65B3"/>
    <w:rsid w:val="00BE71F2"/>
    <w:rsid w:val="00BE7D68"/>
    <w:rsid w:val="00BF0345"/>
    <w:rsid w:val="00BF0605"/>
    <w:rsid w:val="00BF11A6"/>
    <w:rsid w:val="00BF19D9"/>
    <w:rsid w:val="00BF19DC"/>
    <w:rsid w:val="00BF1ABF"/>
    <w:rsid w:val="00BF1BEB"/>
    <w:rsid w:val="00BF1E10"/>
    <w:rsid w:val="00BF2397"/>
    <w:rsid w:val="00BF2642"/>
    <w:rsid w:val="00BF346F"/>
    <w:rsid w:val="00BF356F"/>
    <w:rsid w:val="00BF37E0"/>
    <w:rsid w:val="00BF3F99"/>
    <w:rsid w:val="00BF43AA"/>
    <w:rsid w:val="00BF5391"/>
    <w:rsid w:val="00BF5707"/>
    <w:rsid w:val="00BF5D2E"/>
    <w:rsid w:val="00BF6C73"/>
    <w:rsid w:val="00C0017D"/>
    <w:rsid w:val="00C006B5"/>
    <w:rsid w:val="00C00EDA"/>
    <w:rsid w:val="00C00FA2"/>
    <w:rsid w:val="00C017F1"/>
    <w:rsid w:val="00C0207D"/>
    <w:rsid w:val="00C03594"/>
    <w:rsid w:val="00C046AF"/>
    <w:rsid w:val="00C04B97"/>
    <w:rsid w:val="00C05717"/>
    <w:rsid w:val="00C05E0B"/>
    <w:rsid w:val="00C05F51"/>
    <w:rsid w:val="00C060BD"/>
    <w:rsid w:val="00C070F0"/>
    <w:rsid w:val="00C075FC"/>
    <w:rsid w:val="00C07628"/>
    <w:rsid w:val="00C07662"/>
    <w:rsid w:val="00C113AC"/>
    <w:rsid w:val="00C11779"/>
    <w:rsid w:val="00C11A35"/>
    <w:rsid w:val="00C125CB"/>
    <w:rsid w:val="00C12739"/>
    <w:rsid w:val="00C14FE5"/>
    <w:rsid w:val="00C15011"/>
    <w:rsid w:val="00C15682"/>
    <w:rsid w:val="00C15F59"/>
    <w:rsid w:val="00C16129"/>
    <w:rsid w:val="00C1685F"/>
    <w:rsid w:val="00C17109"/>
    <w:rsid w:val="00C172EB"/>
    <w:rsid w:val="00C2056C"/>
    <w:rsid w:val="00C2165F"/>
    <w:rsid w:val="00C21738"/>
    <w:rsid w:val="00C21777"/>
    <w:rsid w:val="00C21AB3"/>
    <w:rsid w:val="00C21ECA"/>
    <w:rsid w:val="00C22437"/>
    <w:rsid w:val="00C22D43"/>
    <w:rsid w:val="00C23767"/>
    <w:rsid w:val="00C23B22"/>
    <w:rsid w:val="00C23BDF"/>
    <w:rsid w:val="00C24140"/>
    <w:rsid w:val="00C24F7F"/>
    <w:rsid w:val="00C25097"/>
    <w:rsid w:val="00C253DA"/>
    <w:rsid w:val="00C2553D"/>
    <w:rsid w:val="00C25E58"/>
    <w:rsid w:val="00C27EFE"/>
    <w:rsid w:val="00C30456"/>
    <w:rsid w:val="00C30973"/>
    <w:rsid w:val="00C31AC6"/>
    <w:rsid w:val="00C31D3E"/>
    <w:rsid w:val="00C320FC"/>
    <w:rsid w:val="00C32372"/>
    <w:rsid w:val="00C32ED4"/>
    <w:rsid w:val="00C33284"/>
    <w:rsid w:val="00C334D2"/>
    <w:rsid w:val="00C33515"/>
    <w:rsid w:val="00C3378C"/>
    <w:rsid w:val="00C34554"/>
    <w:rsid w:val="00C3527F"/>
    <w:rsid w:val="00C357B0"/>
    <w:rsid w:val="00C357B8"/>
    <w:rsid w:val="00C35F3C"/>
    <w:rsid w:val="00C36145"/>
    <w:rsid w:val="00C36F0D"/>
    <w:rsid w:val="00C37BC0"/>
    <w:rsid w:val="00C37E01"/>
    <w:rsid w:val="00C40058"/>
    <w:rsid w:val="00C41186"/>
    <w:rsid w:val="00C439A8"/>
    <w:rsid w:val="00C44497"/>
    <w:rsid w:val="00C44A51"/>
    <w:rsid w:val="00C45198"/>
    <w:rsid w:val="00C4521C"/>
    <w:rsid w:val="00C45EAF"/>
    <w:rsid w:val="00C464E5"/>
    <w:rsid w:val="00C467D9"/>
    <w:rsid w:val="00C46A81"/>
    <w:rsid w:val="00C47406"/>
    <w:rsid w:val="00C47E1D"/>
    <w:rsid w:val="00C501A2"/>
    <w:rsid w:val="00C50C8C"/>
    <w:rsid w:val="00C51B18"/>
    <w:rsid w:val="00C51B70"/>
    <w:rsid w:val="00C52309"/>
    <w:rsid w:val="00C53CC4"/>
    <w:rsid w:val="00C53EB9"/>
    <w:rsid w:val="00C5471F"/>
    <w:rsid w:val="00C55664"/>
    <w:rsid w:val="00C55673"/>
    <w:rsid w:val="00C55CAB"/>
    <w:rsid w:val="00C56B96"/>
    <w:rsid w:val="00C572B4"/>
    <w:rsid w:val="00C577B4"/>
    <w:rsid w:val="00C608AB"/>
    <w:rsid w:val="00C60AC2"/>
    <w:rsid w:val="00C6117E"/>
    <w:rsid w:val="00C6131A"/>
    <w:rsid w:val="00C61625"/>
    <w:rsid w:val="00C6162D"/>
    <w:rsid w:val="00C61BE5"/>
    <w:rsid w:val="00C6240F"/>
    <w:rsid w:val="00C62D4A"/>
    <w:rsid w:val="00C63972"/>
    <w:rsid w:val="00C63F01"/>
    <w:rsid w:val="00C6478B"/>
    <w:rsid w:val="00C65431"/>
    <w:rsid w:val="00C65CFD"/>
    <w:rsid w:val="00C66206"/>
    <w:rsid w:val="00C66407"/>
    <w:rsid w:val="00C66A77"/>
    <w:rsid w:val="00C66C84"/>
    <w:rsid w:val="00C671DD"/>
    <w:rsid w:val="00C674DF"/>
    <w:rsid w:val="00C67BE8"/>
    <w:rsid w:val="00C702A8"/>
    <w:rsid w:val="00C7045A"/>
    <w:rsid w:val="00C70656"/>
    <w:rsid w:val="00C707C6"/>
    <w:rsid w:val="00C713D8"/>
    <w:rsid w:val="00C726DE"/>
    <w:rsid w:val="00C734C6"/>
    <w:rsid w:val="00C73B33"/>
    <w:rsid w:val="00C73E9F"/>
    <w:rsid w:val="00C74EEF"/>
    <w:rsid w:val="00C7512E"/>
    <w:rsid w:val="00C75CCA"/>
    <w:rsid w:val="00C76113"/>
    <w:rsid w:val="00C7642B"/>
    <w:rsid w:val="00C764C2"/>
    <w:rsid w:val="00C76C39"/>
    <w:rsid w:val="00C77754"/>
    <w:rsid w:val="00C81401"/>
    <w:rsid w:val="00C81511"/>
    <w:rsid w:val="00C818CE"/>
    <w:rsid w:val="00C819E6"/>
    <w:rsid w:val="00C81D64"/>
    <w:rsid w:val="00C81DB1"/>
    <w:rsid w:val="00C84211"/>
    <w:rsid w:val="00C84B73"/>
    <w:rsid w:val="00C857F1"/>
    <w:rsid w:val="00C85D21"/>
    <w:rsid w:val="00C86451"/>
    <w:rsid w:val="00C90CB6"/>
    <w:rsid w:val="00C91473"/>
    <w:rsid w:val="00C918F1"/>
    <w:rsid w:val="00C92AA1"/>
    <w:rsid w:val="00C92B85"/>
    <w:rsid w:val="00C92F3E"/>
    <w:rsid w:val="00C93018"/>
    <w:rsid w:val="00C9340D"/>
    <w:rsid w:val="00C9498C"/>
    <w:rsid w:val="00C9557C"/>
    <w:rsid w:val="00C95A3C"/>
    <w:rsid w:val="00C95A8C"/>
    <w:rsid w:val="00C95E4F"/>
    <w:rsid w:val="00C96312"/>
    <w:rsid w:val="00C96362"/>
    <w:rsid w:val="00C97F22"/>
    <w:rsid w:val="00CA0A38"/>
    <w:rsid w:val="00CA19B5"/>
    <w:rsid w:val="00CA19D1"/>
    <w:rsid w:val="00CA1EAF"/>
    <w:rsid w:val="00CA33EE"/>
    <w:rsid w:val="00CA3884"/>
    <w:rsid w:val="00CA4080"/>
    <w:rsid w:val="00CA460A"/>
    <w:rsid w:val="00CA4C52"/>
    <w:rsid w:val="00CA4F54"/>
    <w:rsid w:val="00CA5848"/>
    <w:rsid w:val="00CA5C1B"/>
    <w:rsid w:val="00CA5D57"/>
    <w:rsid w:val="00CA5E14"/>
    <w:rsid w:val="00CA66A1"/>
    <w:rsid w:val="00CA69D9"/>
    <w:rsid w:val="00CA6DF2"/>
    <w:rsid w:val="00CA6FDB"/>
    <w:rsid w:val="00CA7423"/>
    <w:rsid w:val="00CA7ECB"/>
    <w:rsid w:val="00CB025E"/>
    <w:rsid w:val="00CB078F"/>
    <w:rsid w:val="00CB0C88"/>
    <w:rsid w:val="00CB0D07"/>
    <w:rsid w:val="00CB1080"/>
    <w:rsid w:val="00CB19F3"/>
    <w:rsid w:val="00CB1C43"/>
    <w:rsid w:val="00CB209C"/>
    <w:rsid w:val="00CB289D"/>
    <w:rsid w:val="00CB2F77"/>
    <w:rsid w:val="00CB32DA"/>
    <w:rsid w:val="00CB386F"/>
    <w:rsid w:val="00CB3CD4"/>
    <w:rsid w:val="00CB3CEB"/>
    <w:rsid w:val="00CB3CF4"/>
    <w:rsid w:val="00CB656C"/>
    <w:rsid w:val="00CB65F3"/>
    <w:rsid w:val="00CB66B6"/>
    <w:rsid w:val="00CB69DB"/>
    <w:rsid w:val="00CB6BA2"/>
    <w:rsid w:val="00CB789E"/>
    <w:rsid w:val="00CB7E86"/>
    <w:rsid w:val="00CB7F19"/>
    <w:rsid w:val="00CB7F57"/>
    <w:rsid w:val="00CC0025"/>
    <w:rsid w:val="00CC0154"/>
    <w:rsid w:val="00CC08A6"/>
    <w:rsid w:val="00CC08BA"/>
    <w:rsid w:val="00CC2738"/>
    <w:rsid w:val="00CC327C"/>
    <w:rsid w:val="00CC40A0"/>
    <w:rsid w:val="00CC4322"/>
    <w:rsid w:val="00CC5324"/>
    <w:rsid w:val="00CC6974"/>
    <w:rsid w:val="00CC6BB5"/>
    <w:rsid w:val="00CC6CC9"/>
    <w:rsid w:val="00CC708A"/>
    <w:rsid w:val="00CC79F4"/>
    <w:rsid w:val="00CC7C67"/>
    <w:rsid w:val="00CD06C0"/>
    <w:rsid w:val="00CD3240"/>
    <w:rsid w:val="00CD4AFE"/>
    <w:rsid w:val="00CD4EEB"/>
    <w:rsid w:val="00CD4FBB"/>
    <w:rsid w:val="00CD6100"/>
    <w:rsid w:val="00CD6162"/>
    <w:rsid w:val="00CD62EE"/>
    <w:rsid w:val="00CD727F"/>
    <w:rsid w:val="00CE0226"/>
    <w:rsid w:val="00CE083E"/>
    <w:rsid w:val="00CE0D37"/>
    <w:rsid w:val="00CE0DB9"/>
    <w:rsid w:val="00CE12E3"/>
    <w:rsid w:val="00CE1637"/>
    <w:rsid w:val="00CE1C5C"/>
    <w:rsid w:val="00CE228B"/>
    <w:rsid w:val="00CE3A71"/>
    <w:rsid w:val="00CE3B7C"/>
    <w:rsid w:val="00CE4E2B"/>
    <w:rsid w:val="00CE5EF9"/>
    <w:rsid w:val="00CE6739"/>
    <w:rsid w:val="00CE79FA"/>
    <w:rsid w:val="00CE7D0B"/>
    <w:rsid w:val="00CF1074"/>
    <w:rsid w:val="00CF1F4A"/>
    <w:rsid w:val="00CF21FF"/>
    <w:rsid w:val="00CF2697"/>
    <w:rsid w:val="00CF2BD4"/>
    <w:rsid w:val="00CF310C"/>
    <w:rsid w:val="00CF3746"/>
    <w:rsid w:val="00CF3894"/>
    <w:rsid w:val="00CF391E"/>
    <w:rsid w:val="00CF3B22"/>
    <w:rsid w:val="00CF593D"/>
    <w:rsid w:val="00CF5D78"/>
    <w:rsid w:val="00CF68F9"/>
    <w:rsid w:val="00CF6F68"/>
    <w:rsid w:val="00CF7580"/>
    <w:rsid w:val="00CF759C"/>
    <w:rsid w:val="00CF7699"/>
    <w:rsid w:val="00CF78A3"/>
    <w:rsid w:val="00CF7AF1"/>
    <w:rsid w:val="00CF7FEB"/>
    <w:rsid w:val="00D005A8"/>
    <w:rsid w:val="00D01273"/>
    <w:rsid w:val="00D02466"/>
    <w:rsid w:val="00D03370"/>
    <w:rsid w:val="00D04419"/>
    <w:rsid w:val="00D04489"/>
    <w:rsid w:val="00D04564"/>
    <w:rsid w:val="00D04935"/>
    <w:rsid w:val="00D05B9D"/>
    <w:rsid w:val="00D060F9"/>
    <w:rsid w:val="00D0702A"/>
    <w:rsid w:val="00D10BE2"/>
    <w:rsid w:val="00D10CD9"/>
    <w:rsid w:val="00D10EDF"/>
    <w:rsid w:val="00D116BE"/>
    <w:rsid w:val="00D11882"/>
    <w:rsid w:val="00D12942"/>
    <w:rsid w:val="00D12DC7"/>
    <w:rsid w:val="00D139B6"/>
    <w:rsid w:val="00D13A39"/>
    <w:rsid w:val="00D13CEF"/>
    <w:rsid w:val="00D1563C"/>
    <w:rsid w:val="00D161E2"/>
    <w:rsid w:val="00D16403"/>
    <w:rsid w:val="00D171B5"/>
    <w:rsid w:val="00D1782E"/>
    <w:rsid w:val="00D17852"/>
    <w:rsid w:val="00D21067"/>
    <w:rsid w:val="00D2170C"/>
    <w:rsid w:val="00D21720"/>
    <w:rsid w:val="00D2172B"/>
    <w:rsid w:val="00D217A5"/>
    <w:rsid w:val="00D21826"/>
    <w:rsid w:val="00D21EDB"/>
    <w:rsid w:val="00D21FB9"/>
    <w:rsid w:val="00D22B1F"/>
    <w:rsid w:val="00D22BF1"/>
    <w:rsid w:val="00D2345C"/>
    <w:rsid w:val="00D23A56"/>
    <w:rsid w:val="00D24B91"/>
    <w:rsid w:val="00D24C4E"/>
    <w:rsid w:val="00D256FF"/>
    <w:rsid w:val="00D2576C"/>
    <w:rsid w:val="00D25876"/>
    <w:rsid w:val="00D2667B"/>
    <w:rsid w:val="00D26A20"/>
    <w:rsid w:val="00D27870"/>
    <w:rsid w:val="00D278D6"/>
    <w:rsid w:val="00D3063D"/>
    <w:rsid w:val="00D33017"/>
    <w:rsid w:val="00D3324A"/>
    <w:rsid w:val="00D340C9"/>
    <w:rsid w:val="00D34542"/>
    <w:rsid w:val="00D356CA"/>
    <w:rsid w:val="00D357EF"/>
    <w:rsid w:val="00D365BF"/>
    <w:rsid w:val="00D369B0"/>
    <w:rsid w:val="00D40319"/>
    <w:rsid w:val="00D413B9"/>
    <w:rsid w:val="00D42690"/>
    <w:rsid w:val="00D42C08"/>
    <w:rsid w:val="00D43EBD"/>
    <w:rsid w:val="00D444C1"/>
    <w:rsid w:val="00D4459E"/>
    <w:rsid w:val="00D4477D"/>
    <w:rsid w:val="00D45478"/>
    <w:rsid w:val="00D466DB"/>
    <w:rsid w:val="00D46D9D"/>
    <w:rsid w:val="00D47138"/>
    <w:rsid w:val="00D47696"/>
    <w:rsid w:val="00D478DE"/>
    <w:rsid w:val="00D5002E"/>
    <w:rsid w:val="00D515FD"/>
    <w:rsid w:val="00D51DF5"/>
    <w:rsid w:val="00D53208"/>
    <w:rsid w:val="00D5406B"/>
    <w:rsid w:val="00D542BD"/>
    <w:rsid w:val="00D54A7E"/>
    <w:rsid w:val="00D566AB"/>
    <w:rsid w:val="00D56D11"/>
    <w:rsid w:val="00D5710F"/>
    <w:rsid w:val="00D5725A"/>
    <w:rsid w:val="00D57343"/>
    <w:rsid w:val="00D5737B"/>
    <w:rsid w:val="00D57E16"/>
    <w:rsid w:val="00D60A43"/>
    <w:rsid w:val="00D60DE1"/>
    <w:rsid w:val="00D6242B"/>
    <w:rsid w:val="00D624BE"/>
    <w:rsid w:val="00D626AD"/>
    <w:rsid w:val="00D62DD2"/>
    <w:rsid w:val="00D63D9B"/>
    <w:rsid w:val="00D64224"/>
    <w:rsid w:val="00D64273"/>
    <w:rsid w:val="00D657C1"/>
    <w:rsid w:val="00D65F80"/>
    <w:rsid w:val="00D6779A"/>
    <w:rsid w:val="00D6795A"/>
    <w:rsid w:val="00D70AA3"/>
    <w:rsid w:val="00D70E7E"/>
    <w:rsid w:val="00D712CB"/>
    <w:rsid w:val="00D715F8"/>
    <w:rsid w:val="00D71624"/>
    <w:rsid w:val="00D717BC"/>
    <w:rsid w:val="00D71972"/>
    <w:rsid w:val="00D72852"/>
    <w:rsid w:val="00D72AFA"/>
    <w:rsid w:val="00D72CAD"/>
    <w:rsid w:val="00D73CBB"/>
    <w:rsid w:val="00D73FE2"/>
    <w:rsid w:val="00D74B23"/>
    <w:rsid w:val="00D74C79"/>
    <w:rsid w:val="00D7510A"/>
    <w:rsid w:val="00D75462"/>
    <w:rsid w:val="00D75CA3"/>
    <w:rsid w:val="00D7634E"/>
    <w:rsid w:val="00D76A52"/>
    <w:rsid w:val="00D770AC"/>
    <w:rsid w:val="00D809EA"/>
    <w:rsid w:val="00D814CC"/>
    <w:rsid w:val="00D8160B"/>
    <w:rsid w:val="00D826CD"/>
    <w:rsid w:val="00D842B9"/>
    <w:rsid w:val="00D846E7"/>
    <w:rsid w:val="00D852B3"/>
    <w:rsid w:val="00D90139"/>
    <w:rsid w:val="00D91A13"/>
    <w:rsid w:val="00D91B9D"/>
    <w:rsid w:val="00D929D3"/>
    <w:rsid w:val="00D93955"/>
    <w:rsid w:val="00D943C4"/>
    <w:rsid w:val="00D94506"/>
    <w:rsid w:val="00D94B16"/>
    <w:rsid w:val="00D94F41"/>
    <w:rsid w:val="00D958DD"/>
    <w:rsid w:val="00D95BFF"/>
    <w:rsid w:val="00D9609E"/>
    <w:rsid w:val="00D96DA4"/>
    <w:rsid w:val="00D96FD0"/>
    <w:rsid w:val="00D9702B"/>
    <w:rsid w:val="00D97140"/>
    <w:rsid w:val="00D9766B"/>
    <w:rsid w:val="00DA0A5C"/>
    <w:rsid w:val="00DA0DD2"/>
    <w:rsid w:val="00DA0F6B"/>
    <w:rsid w:val="00DA1140"/>
    <w:rsid w:val="00DA16BE"/>
    <w:rsid w:val="00DA1A25"/>
    <w:rsid w:val="00DA1E27"/>
    <w:rsid w:val="00DA258E"/>
    <w:rsid w:val="00DA28EF"/>
    <w:rsid w:val="00DA290B"/>
    <w:rsid w:val="00DA3281"/>
    <w:rsid w:val="00DA37D0"/>
    <w:rsid w:val="00DA3C5D"/>
    <w:rsid w:val="00DA4D9A"/>
    <w:rsid w:val="00DA6383"/>
    <w:rsid w:val="00DA68F1"/>
    <w:rsid w:val="00DA7100"/>
    <w:rsid w:val="00DA7493"/>
    <w:rsid w:val="00DB26BB"/>
    <w:rsid w:val="00DB2DE6"/>
    <w:rsid w:val="00DB316D"/>
    <w:rsid w:val="00DB3844"/>
    <w:rsid w:val="00DB39EA"/>
    <w:rsid w:val="00DB5184"/>
    <w:rsid w:val="00DB54F0"/>
    <w:rsid w:val="00DB6A2E"/>
    <w:rsid w:val="00DB6F9F"/>
    <w:rsid w:val="00DB728A"/>
    <w:rsid w:val="00DB74C6"/>
    <w:rsid w:val="00DB7BC7"/>
    <w:rsid w:val="00DC0465"/>
    <w:rsid w:val="00DC1516"/>
    <w:rsid w:val="00DC1927"/>
    <w:rsid w:val="00DC1947"/>
    <w:rsid w:val="00DC1DFA"/>
    <w:rsid w:val="00DC1E30"/>
    <w:rsid w:val="00DC387D"/>
    <w:rsid w:val="00DC3E3D"/>
    <w:rsid w:val="00DC3F2C"/>
    <w:rsid w:val="00DC41FC"/>
    <w:rsid w:val="00DC49F3"/>
    <w:rsid w:val="00DC4C03"/>
    <w:rsid w:val="00DC4D29"/>
    <w:rsid w:val="00DC5CAC"/>
    <w:rsid w:val="00DC5E6C"/>
    <w:rsid w:val="00DC7539"/>
    <w:rsid w:val="00DC7EB5"/>
    <w:rsid w:val="00DD0DCE"/>
    <w:rsid w:val="00DD12A2"/>
    <w:rsid w:val="00DD1FC9"/>
    <w:rsid w:val="00DD2062"/>
    <w:rsid w:val="00DD20C4"/>
    <w:rsid w:val="00DD266C"/>
    <w:rsid w:val="00DD2E62"/>
    <w:rsid w:val="00DD3964"/>
    <w:rsid w:val="00DD447F"/>
    <w:rsid w:val="00DD4F0F"/>
    <w:rsid w:val="00DD50D2"/>
    <w:rsid w:val="00DD52E1"/>
    <w:rsid w:val="00DD69C7"/>
    <w:rsid w:val="00DD6E39"/>
    <w:rsid w:val="00DD6EBD"/>
    <w:rsid w:val="00DD734B"/>
    <w:rsid w:val="00DD7649"/>
    <w:rsid w:val="00DE1437"/>
    <w:rsid w:val="00DE3378"/>
    <w:rsid w:val="00DE346C"/>
    <w:rsid w:val="00DE3B82"/>
    <w:rsid w:val="00DE5324"/>
    <w:rsid w:val="00DE70C8"/>
    <w:rsid w:val="00DE71C6"/>
    <w:rsid w:val="00DF041D"/>
    <w:rsid w:val="00DF0635"/>
    <w:rsid w:val="00DF0B50"/>
    <w:rsid w:val="00DF18ED"/>
    <w:rsid w:val="00DF4337"/>
    <w:rsid w:val="00DF54F8"/>
    <w:rsid w:val="00DF6AB3"/>
    <w:rsid w:val="00DF6B28"/>
    <w:rsid w:val="00DF736C"/>
    <w:rsid w:val="00DF7717"/>
    <w:rsid w:val="00DF7C9C"/>
    <w:rsid w:val="00DF7E2E"/>
    <w:rsid w:val="00E00A48"/>
    <w:rsid w:val="00E00B12"/>
    <w:rsid w:val="00E01546"/>
    <w:rsid w:val="00E01774"/>
    <w:rsid w:val="00E017BE"/>
    <w:rsid w:val="00E0212B"/>
    <w:rsid w:val="00E025AD"/>
    <w:rsid w:val="00E02C12"/>
    <w:rsid w:val="00E03F71"/>
    <w:rsid w:val="00E05E9C"/>
    <w:rsid w:val="00E06505"/>
    <w:rsid w:val="00E06F27"/>
    <w:rsid w:val="00E070D7"/>
    <w:rsid w:val="00E0713C"/>
    <w:rsid w:val="00E07412"/>
    <w:rsid w:val="00E07784"/>
    <w:rsid w:val="00E1232B"/>
    <w:rsid w:val="00E124BF"/>
    <w:rsid w:val="00E1252A"/>
    <w:rsid w:val="00E12ACF"/>
    <w:rsid w:val="00E13A97"/>
    <w:rsid w:val="00E1439F"/>
    <w:rsid w:val="00E1456E"/>
    <w:rsid w:val="00E16123"/>
    <w:rsid w:val="00E168C7"/>
    <w:rsid w:val="00E16DA0"/>
    <w:rsid w:val="00E16E07"/>
    <w:rsid w:val="00E16E6C"/>
    <w:rsid w:val="00E17190"/>
    <w:rsid w:val="00E1748B"/>
    <w:rsid w:val="00E203B2"/>
    <w:rsid w:val="00E20955"/>
    <w:rsid w:val="00E20986"/>
    <w:rsid w:val="00E20A19"/>
    <w:rsid w:val="00E20B67"/>
    <w:rsid w:val="00E21710"/>
    <w:rsid w:val="00E21D1B"/>
    <w:rsid w:val="00E21DF6"/>
    <w:rsid w:val="00E220B0"/>
    <w:rsid w:val="00E2218D"/>
    <w:rsid w:val="00E229EE"/>
    <w:rsid w:val="00E22B0B"/>
    <w:rsid w:val="00E22C63"/>
    <w:rsid w:val="00E22C79"/>
    <w:rsid w:val="00E22EA3"/>
    <w:rsid w:val="00E23079"/>
    <w:rsid w:val="00E232E5"/>
    <w:rsid w:val="00E23BEC"/>
    <w:rsid w:val="00E23C55"/>
    <w:rsid w:val="00E25705"/>
    <w:rsid w:val="00E25DB4"/>
    <w:rsid w:val="00E2713E"/>
    <w:rsid w:val="00E3030F"/>
    <w:rsid w:val="00E30FBE"/>
    <w:rsid w:val="00E31ABB"/>
    <w:rsid w:val="00E32243"/>
    <w:rsid w:val="00E32E4D"/>
    <w:rsid w:val="00E330C2"/>
    <w:rsid w:val="00E334E5"/>
    <w:rsid w:val="00E33CB0"/>
    <w:rsid w:val="00E3435B"/>
    <w:rsid w:val="00E357AA"/>
    <w:rsid w:val="00E359BC"/>
    <w:rsid w:val="00E36407"/>
    <w:rsid w:val="00E368BE"/>
    <w:rsid w:val="00E36CB3"/>
    <w:rsid w:val="00E4024F"/>
    <w:rsid w:val="00E40742"/>
    <w:rsid w:val="00E41C25"/>
    <w:rsid w:val="00E432B1"/>
    <w:rsid w:val="00E4331B"/>
    <w:rsid w:val="00E43678"/>
    <w:rsid w:val="00E43FE1"/>
    <w:rsid w:val="00E44DC1"/>
    <w:rsid w:val="00E4537F"/>
    <w:rsid w:val="00E454BC"/>
    <w:rsid w:val="00E46BD1"/>
    <w:rsid w:val="00E4779E"/>
    <w:rsid w:val="00E47AE6"/>
    <w:rsid w:val="00E51825"/>
    <w:rsid w:val="00E52067"/>
    <w:rsid w:val="00E52FB2"/>
    <w:rsid w:val="00E530F7"/>
    <w:rsid w:val="00E54532"/>
    <w:rsid w:val="00E554A3"/>
    <w:rsid w:val="00E554E3"/>
    <w:rsid w:val="00E565C0"/>
    <w:rsid w:val="00E56A8B"/>
    <w:rsid w:val="00E56B18"/>
    <w:rsid w:val="00E56C7A"/>
    <w:rsid w:val="00E571A4"/>
    <w:rsid w:val="00E60727"/>
    <w:rsid w:val="00E611E9"/>
    <w:rsid w:val="00E6166B"/>
    <w:rsid w:val="00E6178D"/>
    <w:rsid w:val="00E62099"/>
    <w:rsid w:val="00E631BD"/>
    <w:rsid w:val="00E64A56"/>
    <w:rsid w:val="00E65179"/>
    <w:rsid w:val="00E65726"/>
    <w:rsid w:val="00E65881"/>
    <w:rsid w:val="00E66246"/>
    <w:rsid w:val="00E664E1"/>
    <w:rsid w:val="00E7113B"/>
    <w:rsid w:val="00E7141A"/>
    <w:rsid w:val="00E71C75"/>
    <w:rsid w:val="00E72FA4"/>
    <w:rsid w:val="00E73815"/>
    <w:rsid w:val="00E73CDC"/>
    <w:rsid w:val="00E73D81"/>
    <w:rsid w:val="00E7488C"/>
    <w:rsid w:val="00E75A35"/>
    <w:rsid w:val="00E77316"/>
    <w:rsid w:val="00E775CB"/>
    <w:rsid w:val="00E77643"/>
    <w:rsid w:val="00E77A4D"/>
    <w:rsid w:val="00E824EB"/>
    <w:rsid w:val="00E82562"/>
    <w:rsid w:val="00E83A22"/>
    <w:rsid w:val="00E83BA2"/>
    <w:rsid w:val="00E841EA"/>
    <w:rsid w:val="00E84BF7"/>
    <w:rsid w:val="00E84E5D"/>
    <w:rsid w:val="00E854D8"/>
    <w:rsid w:val="00E85AC0"/>
    <w:rsid w:val="00E86067"/>
    <w:rsid w:val="00E86875"/>
    <w:rsid w:val="00E872D5"/>
    <w:rsid w:val="00E90477"/>
    <w:rsid w:val="00E90A8C"/>
    <w:rsid w:val="00E9131E"/>
    <w:rsid w:val="00E915BC"/>
    <w:rsid w:val="00E917CF"/>
    <w:rsid w:val="00E91C80"/>
    <w:rsid w:val="00E91F38"/>
    <w:rsid w:val="00E92FED"/>
    <w:rsid w:val="00E932E1"/>
    <w:rsid w:val="00E9455E"/>
    <w:rsid w:val="00E94BB4"/>
    <w:rsid w:val="00E94EFD"/>
    <w:rsid w:val="00E95123"/>
    <w:rsid w:val="00E953B4"/>
    <w:rsid w:val="00E9743B"/>
    <w:rsid w:val="00E9780F"/>
    <w:rsid w:val="00E97915"/>
    <w:rsid w:val="00EA02D1"/>
    <w:rsid w:val="00EA042C"/>
    <w:rsid w:val="00EA13F3"/>
    <w:rsid w:val="00EA1A76"/>
    <w:rsid w:val="00EA1C82"/>
    <w:rsid w:val="00EA20C5"/>
    <w:rsid w:val="00EA2B08"/>
    <w:rsid w:val="00EA3401"/>
    <w:rsid w:val="00EA4376"/>
    <w:rsid w:val="00EA45DC"/>
    <w:rsid w:val="00EA4BFA"/>
    <w:rsid w:val="00EA4ED0"/>
    <w:rsid w:val="00EA557B"/>
    <w:rsid w:val="00EA5590"/>
    <w:rsid w:val="00EA62FF"/>
    <w:rsid w:val="00EA6A81"/>
    <w:rsid w:val="00EA7042"/>
    <w:rsid w:val="00EA7345"/>
    <w:rsid w:val="00EB04C4"/>
    <w:rsid w:val="00EB0FF7"/>
    <w:rsid w:val="00EB126D"/>
    <w:rsid w:val="00EB1552"/>
    <w:rsid w:val="00EB1572"/>
    <w:rsid w:val="00EB2CD3"/>
    <w:rsid w:val="00EB3A6B"/>
    <w:rsid w:val="00EB3C31"/>
    <w:rsid w:val="00EB5413"/>
    <w:rsid w:val="00EB5874"/>
    <w:rsid w:val="00EB5E67"/>
    <w:rsid w:val="00EB6617"/>
    <w:rsid w:val="00EB7879"/>
    <w:rsid w:val="00EC11F3"/>
    <w:rsid w:val="00EC1294"/>
    <w:rsid w:val="00EC259F"/>
    <w:rsid w:val="00EC29F7"/>
    <w:rsid w:val="00EC2B0B"/>
    <w:rsid w:val="00EC34D6"/>
    <w:rsid w:val="00EC3761"/>
    <w:rsid w:val="00EC3CDA"/>
    <w:rsid w:val="00EC4AC0"/>
    <w:rsid w:val="00EC54A4"/>
    <w:rsid w:val="00EC587A"/>
    <w:rsid w:val="00EC5A38"/>
    <w:rsid w:val="00EC5B11"/>
    <w:rsid w:val="00EC5FC5"/>
    <w:rsid w:val="00EC7B27"/>
    <w:rsid w:val="00ED2151"/>
    <w:rsid w:val="00ED23AA"/>
    <w:rsid w:val="00ED2F75"/>
    <w:rsid w:val="00ED361F"/>
    <w:rsid w:val="00ED3811"/>
    <w:rsid w:val="00ED4780"/>
    <w:rsid w:val="00ED4EE7"/>
    <w:rsid w:val="00ED58F0"/>
    <w:rsid w:val="00EE0015"/>
    <w:rsid w:val="00EE0057"/>
    <w:rsid w:val="00EE0AAF"/>
    <w:rsid w:val="00EE1DF5"/>
    <w:rsid w:val="00EE20DF"/>
    <w:rsid w:val="00EE2E19"/>
    <w:rsid w:val="00EE2F77"/>
    <w:rsid w:val="00EE3865"/>
    <w:rsid w:val="00EE3E17"/>
    <w:rsid w:val="00EE40EE"/>
    <w:rsid w:val="00EE4564"/>
    <w:rsid w:val="00EE59EE"/>
    <w:rsid w:val="00EE6419"/>
    <w:rsid w:val="00EE6F53"/>
    <w:rsid w:val="00EE704F"/>
    <w:rsid w:val="00EE708F"/>
    <w:rsid w:val="00EE7606"/>
    <w:rsid w:val="00EE7689"/>
    <w:rsid w:val="00EE77E8"/>
    <w:rsid w:val="00EE7CB3"/>
    <w:rsid w:val="00EF0AFE"/>
    <w:rsid w:val="00EF0DEE"/>
    <w:rsid w:val="00EF183B"/>
    <w:rsid w:val="00EF1BDA"/>
    <w:rsid w:val="00EF21FC"/>
    <w:rsid w:val="00EF2918"/>
    <w:rsid w:val="00EF4074"/>
    <w:rsid w:val="00EF4096"/>
    <w:rsid w:val="00EF44E9"/>
    <w:rsid w:val="00EF4BCB"/>
    <w:rsid w:val="00EF63F2"/>
    <w:rsid w:val="00EF75FC"/>
    <w:rsid w:val="00EF7918"/>
    <w:rsid w:val="00F01BE1"/>
    <w:rsid w:val="00F0200E"/>
    <w:rsid w:val="00F02806"/>
    <w:rsid w:val="00F037C3"/>
    <w:rsid w:val="00F03B6C"/>
    <w:rsid w:val="00F03F9D"/>
    <w:rsid w:val="00F049E2"/>
    <w:rsid w:val="00F054FE"/>
    <w:rsid w:val="00F0552B"/>
    <w:rsid w:val="00F07D79"/>
    <w:rsid w:val="00F07E70"/>
    <w:rsid w:val="00F100E5"/>
    <w:rsid w:val="00F1042C"/>
    <w:rsid w:val="00F10FFC"/>
    <w:rsid w:val="00F1135B"/>
    <w:rsid w:val="00F11380"/>
    <w:rsid w:val="00F11DAD"/>
    <w:rsid w:val="00F11E66"/>
    <w:rsid w:val="00F121FA"/>
    <w:rsid w:val="00F12299"/>
    <w:rsid w:val="00F1249A"/>
    <w:rsid w:val="00F12B8F"/>
    <w:rsid w:val="00F13B53"/>
    <w:rsid w:val="00F13F20"/>
    <w:rsid w:val="00F13F49"/>
    <w:rsid w:val="00F14C90"/>
    <w:rsid w:val="00F1536E"/>
    <w:rsid w:val="00F154CE"/>
    <w:rsid w:val="00F15A81"/>
    <w:rsid w:val="00F15DF8"/>
    <w:rsid w:val="00F16099"/>
    <w:rsid w:val="00F161FF"/>
    <w:rsid w:val="00F175F0"/>
    <w:rsid w:val="00F17996"/>
    <w:rsid w:val="00F17EFF"/>
    <w:rsid w:val="00F200CF"/>
    <w:rsid w:val="00F20A1E"/>
    <w:rsid w:val="00F211F4"/>
    <w:rsid w:val="00F217BD"/>
    <w:rsid w:val="00F21955"/>
    <w:rsid w:val="00F223A1"/>
    <w:rsid w:val="00F227D4"/>
    <w:rsid w:val="00F2297A"/>
    <w:rsid w:val="00F22D65"/>
    <w:rsid w:val="00F234E2"/>
    <w:rsid w:val="00F23C5F"/>
    <w:rsid w:val="00F23CFE"/>
    <w:rsid w:val="00F23DE4"/>
    <w:rsid w:val="00F23EB5"/>
    <w:rsid w:val="00F2477A"/>
    <w:rsid w:val="00F24E73"/>
    <w:rsid w:val="00F256F7"/>
    <w:rsid w:val="00F271E2"/>
    <w:rsid w:val="00F278A3"/>
    <w:rsid w:val="00F27CD1"/>
    <w:rsid w:val="00F308C9"/>
    <w:rsid w:val="00F30B52"/>
    <w:rsid w:val="00F31199"/>
    <w:rsid w:val="00F31638"/>
    <w:rsid w:val="00F31B74"/>
    <w:rsid w:val="00F31C34"/>
    <w:rsid w:val="00F31CA2"/>
    <w:rsid w:val="00F320EB"/>
    <w:rsid w:val="00F33983"/>
    <w:rsid w:val="00F35BE1"/>
    <w:rsid w:val="00F36E8E"/>
    <w:rsid w:val="00F4022C"/>
    <w:rsid w:val="00F40337"/>
    <w:rsid w:val="00F4052E"/>
    <w:rsid w:val="00F40776"/>
    <w:rsid w:val="00F4086A"/>
    <w:rsid w:val="00F4189C"/>
    <w:rsid w:val="00F421B1"/>
    <w:rsid w:val="00F42C9F"/>
    <w:rsid w:val="00F437E0"/>
    <w:rsid w:val="00F45AB8"/>
    <w:rsid w:val="00F45CC8"/>
    <w:rsid w:val="00F45CF8"/>
    <w:rsid w:val="00F46109"/>
    <w:rsid w:val="00F466BB"/>
    <w:rsid w:val="00F46B30"/>
    <w:rsid w:val="00F46DB3"/>
    <w:rsid w:val="00F50070"/>
    <w:rsid w:val="00F5029B"/>
    <w:rsid w:val="00F50559"/>
    <w:rsid w:val="00F50F79"/>
    <w:rsid w:val="00F518BB"/>
    <w:rsid w:val="00F52A0C"/>
    <w:rsid w:val="00F52D6F"/>
    <w:rsid w:val="00F53860"/>
    <w:rsid w:val="00F54D38"/>
    <w:rsid w:val="00F54D46"/>
    <w:rsid w:val="00F568D6"/>
    <w:rsid w:val="00F56D56"/>
    <w:rsid w:val="00F573EC"/>
    <w:rsid w:val="00F574BE"/>
    <w:rsid w:val="00F606CC"/>
    <w:rsid w:val="00F61315"/>
    <w:rsid w:val="00F613F4"/>
    <w:rsid w:val="00F63874"/>
    <w:rsid w:val="00F63FB2"/>
    <w:rsid w:val="00F645E0"/>
    <w:rsid w:val="00F649E2"/>
    <w:rsid w:val="00F64FEB"/>
    <w:rsid w:val="00F655E8"/>
    <w:rsid w:val="00F6675B"/>
    <w:rsid w:val="00F67DA2"/>
    <w:rsid w:val="00F67F65"/>
    <w:rsid w:val="00F70285"/>
    <w:rsid w:val="00F70802"/>
    <w:rsid w:val="00F71855"/>
    <w:rsid w:val="00F71D6C"/>
    <w:rsid w:val="00F71E16"/>
    <w:rsid w:val="00F722F6"/>
    <w:rsid w:val="00F72D5D"/>
    <w:rsid w:val="00F73CB7"/>
    <w:rsid w:val="00F75858"/>
    <w:rsid w:val="00F763B5"/>
    <w:rsid w:val="00F766C0"/>
    <w:rsid w:val="00F7753B"/>
    <w:rsid w:val="00F77B42"/>
    <w:rsid w:val="00F80D39"/>
    <w:rsid w:val="00F81144"/>
    <w:rsid w:val="00F81888"/>
    <w:rsid w:val="00F82809"/>
    <w:rsid w:val="00F82A8F"/>
    <w:rsid w:val="00F84F83"/>
    <w:rsid w:val="00F84FF7"/>
    <w:rsid w:val="00F855CE"/>
    <w:rsid w:val="00F85FC5"/>
    <w:rsid w:val="00F863A6"/>
    <w:rsid w:val="00F877F8"/>
    <w:rsid w:val="00F87C53"/>
    <w:rsid w:val="00F90638"/>
    <w:rsid w:val="00F90735"/>
    <w:rsid w:val="00F90EAF"/>
    <w:rsid w:val="00F90F9A"/>
    <w:rsid w:val="00F91332"/>
    <w:rsid w:val="00F915A1"/>
    <w:rsid w:val="00F91C02"/>
    <w:rsid w:val="00F9262B"/>
    <w:rsid w:val="00F92637"/>
    <w:rsid w:val="00F9272D"/>
    <w:rsid w:val="00F92965"/>
    <w:rsid w:val="00F93162"/>
    <w:rsid w:val="00F94256"/>
    <w:rsid w:val="00F94361"/>
    <w:rsid w:val="00F9449E"/>
    <w:rsid w:val="00F95418"/>
    <w:rsid w:val="00F95545"/>
    <w:rsid w:val="00F95728"/>
    <w:rsid w:val="00F962C4"/>
    <w:rsid w:val="00F97A3C"/>
    <w:rsid w:val="00F97AFC"/>
    <w:rsid w:val="00FA0059"/>
    <w:rsid w:val="00FA146C"/>
    <w:rsid w:val="00FA1496"/>
    <w:rsid w:val="00FA1C35"/>
    <w:rsid w:val="00FA2B8D"/>
    <w:rsid w:val="00FA3FEE"/>
    <w:rsid w:val="00FA40B0"/>
    <w:rsid w:val="00FA525F"/>
    <w:rsid w:val="00FA597E"/>
    <w:rsid w:val="00FA5D69"/>
    <w:rsid w:val="00FA6343"/>
    <w:rsid w:val="00FA65D2"/>
    <w:rsid w:val="00FA6CDB"/>
    <w:rsid w:val="00FA72E2"/>
    <w:rsid w:val="00FA7788"/>
    <w:rsid w:val="00FB00A9"/>
    <w:rsid w:val="00FB0E4C"/>
    <w:rsid w:val="00FB0F86"/>
    <w:rsid w:val="00FB138A"/>
    <w:rsid w:val="00FB172C"/>
    <w:rsid w:val="00FB17C5"/>
    <w:rsid w:val="00FB1C32"/>
    <w:rsid w:val="00FB1EB3"/>
    <w:rsid w:val="00FB2436"/>
    <w:rsid w:val="00FB26B7"/>
    <w:rsid w:val="00FB2837"/>
    <w:rsid w:val="00FB2FAD"/>
    <w:rsid w:val="00FB3339"/>
    <w:rsid w:val="00FB34FA"/>
    <w:rsid w:val="00FB352E"/>
    <w:rsid w:val="00FB3EDF"/>
    <w:rsid w:val="00FB3F43"/>
    <w:rsid w:val="00FB4235"/>
    <w:rsid w:val="00FB438D"/>
    <w:rsid w:val="00FB56A3"/>
    <w:rsid w:val="00FB57E4"/>
    <w:rsid w:val="00FB5E5D"/>
    <w:rsid w:val="00FB5FD5"/>
    <w:rsid w:val="00FB61B1"/>
    <w:rsid w:val="00FB750F"/>
    <w:rsid w:val="00FB7D3C"/>
    <w:rsid w:val="00FC1107"/>
    <w:rsid w:val="00FC1EAF"/>
    <w:rsid w:val="00FC218F"/>
    <w:rsid w:val="00FC23D2"/>
    <w:rsid w:val="00FC3E76"/>
    <w:rsid w:val="00FC3F8E"/>
    <w:rsid w:val="00FC429F"/>
    <w:rsid w:val="00FC50B2"/>
    <w:rsid w:val="00FC5902"/>
    <w:rsid w:val="00FC64FC"/>
    <w:rsid w:val="00FC6B79"/>
    <w:rsid w:val="00FC7A0F"/>
    <w:rsid w:val="00FD0088"/>
    <w:rsid w:val="00FD0B7C"/>
    <w:rsid w:val="00FD1025"/>
    <w:rsid w:val="00FD120D"/>
    <w:rsid w:val="00FD17EA"/>
    <w:rsid w:val="00FD211A"/>
    <w:rsid w:val="00FD2409"/>
    <w:rsid w:val="00FD24A2"/>
    <w:rsid w:val="00FD2A09"/>
    <w:rsid w:val="00FD31F4"/>
    <w:rsid w:val="00FD344B"/>
    <w:rsid w:val="00FD529C"/>
    <w:rsid w:val="00FD6835"/>
    <w:rsid w:val="00FD6F3D"/>
    <w:rsid w:val="00FD7072"/>
    <w:rsid w:val="00FD7669"/>
    <w:rsid w:val="00FE015E"/>
    <w:rsid w:val="00FE0ABA"/>
    <w:rsid w:val="00FE10CC"/>
    <w:rsid w:val="00FE13DF"/>
    <w:rsid w:val="00FE1FF7"/>
    <w:rsid w:val="00FE2499"/>
    <w:rsid w:val="00FE475D"/>
    <w:rsid w:val="00FE47A4"/>
    <w:rsid w:val="00FE490D"/>
    <w:rsid w:val="00FE4919"/>
    <w:rsid w:val="00FE5D9B"/>
    <w:rsid w:val="00FE629D"/>
    <w:rsid w:val="00FE7E3D"/>
    <w:rsid w:val="00FF219F"/>
    <w:rsid w:val="00FF27AF"/>
    <w:rsid w:val="00FF290D"/>
    <w:rsid w:val="00FF2A8A"/>
    <w:rsid w:val="00FF3BDD"/>
    <w:rsid w:val="00FF409A"/>
    <w:rsid w:val="00FF41BB"/>
    <w:rsid w:val="00FF45F8"/>
    <w:rsid w:val="00FF4942"/>
    <w:rsid w:val="00FF4CF8"/>
    <w:rsid w:val="00FF5154"/>
    <w:rsid w:val="00FF5305"/>
    <w:rsid w:val="00FF5613"/>
    <w:rsid w:val="00FF60D7"/>
    <w:rsid w:val="00FF7434"/>
    <w:rsid w:val="00FF7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2"/>
    <o:shapelayout v:ext="edit">
      <o:idmap v:ext="edit" data="1"/>
      <o:rules v:ext="edit">
        <o:r id="V:Rule16" type="connector" idref="#_x0000_s1034"/>
        <o:r id="V:Rule17" type="connector" idref="#_x0000_s1038"/>
        <o:r id="V:Rule18" type="connector" idref="#_x0000_s1042"/>
        <o:r id="V:Rule19" type="connector" idref="#_x0000_s1031"/>
        <o:r id="V:Rule20" type="connector" idref="#_x0000_s1030"/>
        <o:r id="V:Rule21" type="connector" idref="#_x0000_s1046"/>
        <o:r id="V:Rule22" type="connector" idref="#_x0000_s1057"/>
        <o:r id="V:Rule23" type="connector" idref="#_x0000_s1060"/>
        <o:r id="V:Rule24" type="connector" idref="#_x0000_s1033"/>
        <o:r id="V:Rule25" type="connector" idref="#_x0000_s1058"/>
        <o:r id="V:Rule26" type="connector" idref="#_x0000_s1039"/>
        <o:r id="V:Rule27" type="connector" idref="#_x0000_s1059"/>
        <o:r id="V:Rule28" type="connector" idref="#_x0000_s1056"/>
        <o:r id="V:Rule29" type="connector" idref="#_x0000_s1036"/>
        <o:r id="V:Rule30" type="connector" idref="#_x0000_s1045"/>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5F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71C6"/>
    <w:pPr>
      <w:ind w:left="720"/>
      <w:contextualSpacing/>
    </w:pPr>
  </w:style>
  <w:style w:type="paragraph" w:styleId="BalloonText">
    <w:name w:val="Balloon Text"/>
    <w:basedOn w:val="Normal"/>
    <w:link w:val="BalloonTextChar"/>
    <w:uiPriority w:val="99"/>
    <w:semiHidden/>
    <w:unhideWhenUsed/>
    <w:rsid w:val="00DE71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71C6"/>
    <w:rPr>
      <w:rFonts w:ascii="Tahoma" w:hAnsi="Tahoma" w:cs="Tahoma"/>
      <w:sz w:val="16"/>
      <w:szCs w:val="16"/>
    </w:rPr>
  </w:style>
  <w:style w:type="paragraph" w:styleId="Header">
    <w:name w:val="header"/>
    <w:basedOn w:val="Normal"/>
    <w:link w:val="HeaderChar"/>
    <w:uiPriority w:val="99"/>
    <w:semiHidden/>
    <w:unhideWhenUsed/>
    <w:rsid w:val="00EC34D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C34D6"/>
  </w:style>
  <w:style w:type="paragraph" w:styleId="Footer">
    <w:name w:val="footer"/>
    <w:basedOn w:val="Normal"/>
    <w:link w:val="FooterChar"/>
    <w:uiPriority w:val="99"/>
    <w:semiHidden/>
    <w:unhideWhenUsed/>
    <w:rsid w:val="00EC34D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C34D6"/>
  </w:style>
  <w:style w:type="character" w:styleId="Hyperlink">
    <w:name w:val="Hyperlink"/>
    <w:basedOn w:val="DefaultParagraphFont"/>
    <w:uiPriority w:val="99"/>
    <w:unhideWhenUsed/>
    <w:rsid w:val="004F6076"/>
    <w:rPr>
      <w:color w:val="0000FF" w:themeColor="hyperlink"/>
      <w:u w:val="single"/>
    </w:rPr>
  </w:style>
  <w:style w:type="paragraph" w:styleId="NoSpacing">
    <w:name w:val="No Spacing"/>
    <w:uiPriority w:val="1"/>
    <w:qFormat/>
    <w:rsid w:val="00674CF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ax.ny.gov" TargetMode="External"/><Relationship Id="rId5" Type="http://schemas.openxmlformats.org/officeDocument/2006/relationships/settings" Target="settings.xml"/><Relationship Id="rId10" Type="http://schemas.openxmlformats.org/officeDocument/2006/relationships/hyperlink" Target="http://www.tax.ny.gov" TargetMode="Externa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6E1EEA-0EF5-4E75-BA94-B3EF555B5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313F205B</Template>
  <TotalTime>3</TotalTime>
  <Pages>2</Pages>
  <Words>722</Words>
  <Characters>4116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NYSDTF</Company>
  <LinksUpToDate>false</LinksUpToDate>
  <CharactersWithSpaces>4829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t44821</dc:creator>
  <cp:lastModifiedBy>Gray, Taffy</cp:lastModifiedBy>
  <cp:revision>4</cp:revision>
  <cp:lastPrinted>2011-09-02T16:22:00Z</cp:lastPrinted>
  <dcterms:created xsi:type="dcterms:W3CDTF">2011-11-09T16:53:00Z</dcterms:created>
  <dcterms:modified xsi:type="dcterms:W3CDTF">2014-09-08T18:55:00Z</dcterms:modified>
</cp:coreProperties>
</file>